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1AB43" w14:textId="34A23733" w:rsidR="00461130" w:rsidRPr="00461130" w:rsidRDefault="00461130" w:rsidP="3E10ACE0">
      <w:pPr>
        <w:pStyle w:val="FLSHeading2Bold"/>
        <w:rPr>
          <w:sz w:val="44"/>
          <w:szCs w:val="44"/>
        </w:rPr>
      </w:pPr>
      <w:r w:rsidRPr="3E10ACE0">
        <w:rPr>
          <w:sz w:val="44"/>
          <w:szCs w:val="44"/>
        </w:rPr>
        <w:t xml:space="preserve">Community Asset Transfer Scheme (CATS) - </w:t>
      </w:r>
      <w:r w:rsidR="6065B346" w:rsidRPr="3E10ACE0">
        <w:rPr>
          <w:sz w:val="44"/>
          <w:szCs w:val="44"/>
        </w:rPr>
        <w:t xml:space="preserve">Community </w:t>
      </w:r>
      <w:r w:rsidRPr="3E10ACE0">
        <w:rPr>
          <w:sz w:val="44"/>
          <w:szCs w:val="44"/>
        </w:rPr>
        <w:t>Access to Wind Repowering Pilot</w:t>
      </w:r>
    </w:p>
    <w:p w14:paraId="7DB274D5" w14:textId="2C94A267" w:rsidR="00461130" w:rsidRPr="00461130" w:rsidRDefault="00461130" w:rsidP="3E10ACE0">
      <w:pPr>
        <w:pStyle w:val="FLSHeading3"/>
        <w:rPr>
          <w:sz w:val="36"/>
          <w:szCs w:val="36"/>
        </w:rPr>
      </w:pPr>
      <w:r w:rsidRPr="3E10ACE0">
        <w:rPr>
          <w:sz w:val="40"/>
          <w:szCs w:val="40"/>
        </w:rPr>
        <w:t xml:space="preserve">Note of interest form: </w:t>
      </w:r>
      <w:r w:rsidR="7C23962D" w:rsidRPr="3E10ACE0">
        <w:rPr>
          <w:sz w:val="40"/>
          <w:szCs w:val="40"/>
        </w:rPr>
        <w:t>An Suidhe</w:t>
      </w:r>
      <w:r w:rsidRPr="3E10ACE0">
        <w:rPr>
          <w:sz w:val="40"/>
          <w:szCs w:val="40"/>
        </w:rPr>
        <w:t xml:space="preserve"> Wind Farm</w:t>
      </w:r>
    </w:p>
    <w:p w14:paraId="3B542105" w14:textId="4F7D6ED4" w:rsidR="00B919AB" w:rsidRDefault="00B919AB" w:rsidP="6F9D9689">
      <w:pPr>
        <w:pStyle w:val="FLSBody"/>
        <w:rPr>
          <w:lang w:eastAsia="en-GB"/>
        </w:rPr>
      </w:pPr>
      <w:r w:rsidRPr="3E10ACE0">
        <w:rPr>
          <w:lang w:eastAsia="en-GB"/>
        </w:rPr>
        <w:t xml:space="preserve">We </w:t>
      </w:r>
      <w:r w:rsidR="00B664A9" w:rsidRPr="3E10ACE0">
        <w:rPr>
          <w:lang w:eastAsia="en-GB"/>
        </w:rPr>
        <w:t>are writing to formally confirm</w:t>
      </w:r>
      <w:r w:rsidRPr="3E10ACE0">
        <w:rPr>
          <w:lang w:eastAsia="en-GB"/>
        </w:rPr>
        <w:t xml:space="preserve"> our note of interest in making an asset transfer request for a lease to repower </w:t>
      </w:r>
      <w:r w:rsidR="000AD68A" w:rsidRPr="3E10ACE0">
        <w:rPr>
          <w:lang w:eastAsia="en-GB"/>
        </w:rPr>
        <w:t>An Suidhe</w:t>
      </w:r>
      <w:r w:rsidRPr="3E10ACE0">
        <w:rPr>
          <w:lang w:eastAsia="en-GB"/>
        </w:rPr>
        <w:t xml:space="preserve"> Wind Farm.</w:t>
      </w:r>
    </w:p>
    <w:p w14:paraId="7ED75057" w14:textId="3E398550" w:rsidR="005547D3" w:rsidRPr="00461130" w:rsidRDefault="005547D3" w:rsidP="3E10ACE0">
      <w:pPr>
        <w:pStyle w:val="FLSHeading3"/>
        <w:rPr>
          <w:sz w:val="24"/>
          <w:szCs w:val="24"/>
          <w:lang w:eastAsia="en-GB"/>
        </w:rPr>
      </w:pPr>
      <w:r>
        <w:t>Lead community transfer body</w:t>
      </w:r>
    </w:p>
    <w:p w14:paraId="790CC8F2" w14:textId="7F654B08" w:rsidR="00461130" w:rsidRDefault="00016A81" w:rsidP="00016A81">
      <w:pPr>
        <w:pStyle w:val="FLSBody"/>
        <w:tabs>
          <w:tab w:val="left" w:pos="2268"/>
        </w:tabs>
        <w:rPr>
          <w:lang w:eastAsia="en-GB"/>
        </w:rPr>
      </w:pPr>
      <w:r w:rsidRPr="16E096E9">
        <w:rPr>
          <w:lang w:eastAsia="en-GB"/>
        </w:rPr>
        <w:t>Organis</w:t>
      </w:r>
      <w:r w:rsidR="1EB067CF" w:rsidRPr="16E096E9">
        <w:rPr>
          <w:lang w:eastAsia="en-GB"/>
        </w:rPr>
        <w:t>a</w:t>
      </w:r>
      <w:r w:rsidRPr="16E096E9">
        <w:rPr>
          <w:lang w:eastAsia="en-GB"/>
        </w:rPr>
        <w:t xml:space="preserve">tion </w:t>
      </w:r>
      <w:r w:rsidR="00461130" w:rsidRPr="16E096E9">
        <w:rPr>
          <w:lang w:eastAsia="en-GB"/>
        </w:rPr>
        <w:t>Name</w:t>
      </w:r>
      <w:r>
        <w:tab/>
      </w:r>
      <w:sdt>
        <w:sdtPr>
          <w:rPr>
            <w:lang w:eastAsia="en-GB"/>
          </w:rPr>
          <w:id w:val="-251580221"/>
          <w:placeholder>
            <w:docPart w:val="4CD4A96549C94B18A1ED35A57D3A94FC"/>
          </w:placeholder>
          <w:showingPlcHdr/>
          <w:text/>
        </w:sdtPr>
        <w:sdtContent>
          <w:r w:rsidRPr="16E096E9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4936B95B" w14:textId="3B8B5088" w:rsidR="00461130" w:rsidRDefault="00461130" w:rsidP="3E10ACE0">
      <w:pPr>
        <w:pStyle w:val="FLSBody"/>
        <w:tabs>
          <w:tab w:val="left" w:pos="2268"/>
        </w:tabs>
        <w:spacing w:after="120"/>
        <w:contextualSpacing w:val="0"/>
        <w:rPr>
          <w:lang w:eastAsia="en-GB"/>
        </w:rPr>
      </w:pPr>
      <w:r w:rsidRPr="3E10ACE0">
        <w:rPr>
          <w:lang w:eastAsia="en-GB"/>
        </w:rPr>
        <w:t>Address</w:t>
      </w:r>
      <w:r>
        <w:tab/>
      </w:r>
      <w:sdt>
        <w:sdtPr>
          <w:rPr>
            <w:lang w:eastAsia="en-GB"/>
          </w:rPr>
          <w:id w:val="-1544200551"/>
          <w:placeholder>
            <w:docPart w:val="834859EF44694146B7920AD308B6EC69"/>
          </w:placeholder>
          <w:showingPlcHdr/>
        </w:sdtPr>
        <w:sdtContent>
          <w:r w:rsidR="00016A81" w:rsidRPr="3E10ACE0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7FF6140E" w14:textId="225EA7EA" w:rsidR="00016A81" w:rsidRDefault="2A670C5F" w:rsidP="16E096E9">
      <w:pPr>
        <w:pStyle w:val="FLSBody"/>
        <w:tabs>
          <w:tab w:val="left" w:pos="2268"/>
        </w:tabs>
        <w:rPr>
          <w:lang w:eastAsia="en-GB"/>
        </w:rPr>
      </w:pPr>
      <w:r w:rsidRPr="4649784C">
        <w:rPr>
          <w:lang w:eastAsia="en-GB"/>
        </w:rPr>
        <w:t>Trustee / Director</w:t>
      </w:r>
      <w:r w:rsidR="00B919AB">
        <w:tab/>
      </w:r>
      <w:sdt>
        <w:sdtPr>
          <w:rPr>
            <w:lang w:eastAsia="en-GB"/>
          </w:rPr>
          <w:id w:val="-1679881726"/>
          <w:placeholder>
            <w:docPart w:val="F3FEC5B436DA4790AEDA5BC1A57B052B"/>
          </w:placeholder>
          <w:showingPlcHdr/>
          <w:text/>
        </w:sdtPr>
        <w:sdtContent>
          <w:r w:rsidR="00016A81" w:rsidRPr="4649784C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1E6C65E9" w14:textId="7A22DCF2" w:rsidR="00016A81" w:rsidRDefault="00016A81" w:rsidP="00016A81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Role</w:t>
      </w:r>
      <w:r>
        <w:rPr>
          <w:lang w:eastAsia="en-GB"/>
        </w:rPr>
        <w:tab/>
      </w:r>
      <w:sdt>
        <w:sdtPr>
          <w:rPr>
            <w:lang w:eastAsia="en-GB"/>
          </w:rPr>
          <w:id w:val="-6058703"/>
          <w:placeholder>
            <w:docPart w:val="A104677373AB4774AE96A65E96383798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031396BA" w14:textId="270FFA5D" w:rsidR="00461130" w:rsidRDefault="00461130" w:rsidP="00016A81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Email</w:t>
      </w:r>
      <w:r w:rsidR="00016A81">
        <w:rPr>
          <w:lang w:eastAsia="en-GB"/>
        </w:rPr>
        <w:tab/>
      </w:r>
      <w:sdt>
        <w:sdtPr>
          <w:rPr>
            <w:lang w:eastAsia="en-GB"/>
          </w:rPr>
          <w:id w:val="1760104471"/>
          <w:placeholder>
            <w:docPart w:val="40D61AD6F6B74CBDAD6B9313A6F99254"/>
          </w:placeholder>
          <w:showingPlcHdr/>
          <w:text/>
        </w:sdtPr>
        <w:sdtContent>
          <w:r w:rsidR="00016A81"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3EA706C1" w14:textId="327AD2CE" w:rsidR="00461130" w:rsidRDefault="00461130" w:rsidP="3E10ACE0">
      <w:pPr>
        <w:pStyle w:val="FLSBody"/>
        <w:tabs>
          <w:tab w:val="left" w:pos="2268"/>
        </w:tabs>
        <w:spacing w:after="120"/>
        <w:contextualSpacing w:val="0"/>
        <w:rPr>
          <w:lang w:eastAsia="en-GB"/>
        </w:rPr>
      </w:pPr>
      <w:r w:rsidRPr="3E10ACE0">
        <w:rPr>
          <w:lang w:eastAsia="en-GB"/>
        </w:rPr>
        <w:t>Telephone</w:t>
      </w:r>
      <w:r>
        <w:tab/>
      </w:r>
      <w:sdt>
        <w:sdtPr>
          <w:rPr>
            <w:lang w:eastAsia="en-GB"/>
          </w:rPr>
          <w:id w:val="625973675"/>
          <w:placeholder>
            <w:docPart w:val="5C832A40B5B444E489E5CEFF6CE39512"/>
          </w:placeholder>
          <w:showingPlcHdr/>
          <w:text/>
        </w:sdtPr>
        <w:sdtContent>
          <w:r w:rsidR="00016A81" w:rsidRPr="3E10ACE0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1E19DBB4" w14:textId="646DE9DE" w:rsidR="23F7D951" w:rsidRDefault="23F7D951" w:rsidP="3E10ACE0">
      <w:pPr>
        <w:pStyle w:val="FLSBody"/>
        <w:rPr>
          <w:lang w:eastAsia="en-GB"/>
        </w:rPr>
      </w:pPr>
      <w:r w:rsidRPr="3E10ACE0">
        <w:rPr>
          <w:lang w:eastAsia="en-GB"/>
        </w:rPr>
        <w:t>Type of eligible community transfer body :</w:t>
      </w:r>
      <w:r>
        <w:tab/>
      </w:r>
      <w:sdt>
        <w:sdtPr>
          <w:rPr>
            <w:lang w:eastAsia="en-GB"/>
          </w:rPr>
          <w:id w:val="268977795"/>
          <w:placeholder>
            <w:docPart w:val="963D41A8B7B84D759730A084B2285501"/>
          </w:placeholder>
          <w:showingPlcHdr/>
          <w:comboBox>
            <w:listItem w:value="Choose an item."/>
            <w:listItem w:displayText="Company" w:value="Company"/>
            <w:listItem w:displayText="Scottish Charitable Incorporated Organistion (SCIO)" w:value="Scottish Charitable Incorporated Organistion (SCIO)"/>
            <w:listItem w:displayText="Community Benefit Society (BenCom)" w:value="Community Benefit Society (BenCom)"/>
          </w:comboBox>
        </w:sdtPr>
        <w:sdtContent>
          <w:r w:rsidRPr="3E10ACE0">
            <w:rPr>
              <w:rStyle w:val="PlaceholderText"/>
              <w:u w:val="single"/>
              <w:lang w:val="en-GB"/>
            </w:rPr>
            <w:t>Choose an item.</w:t>
          </w:r>
        </w:sdtContent>
      </w:sdt>
      <w:r w:rsidRPr="3E10ACE0">
        <w:rPr>
          <w:lang w:eastAsia="en-GB"/>
        </w:rPr>
        <w:t xml:space="preserve"> </w:t>
      </w:r>
    </w:p>
    <w:p w14:paraId="092732B8" w14:textId="2A1D2706" w:rsidR="3E10ACE0" w:rsidRDefault="3E10ACE0" w:rsidP="3E10ACE0">
      <w:pPr>
        <w:pStyle w:val="FLSBody"/>
        <w:tabs>
          <w:tab w:val="left" w:pos="2268"/>
        </w:tabs>
        <w:rPr>
          <w:lang w:eastAsia="en-GB"/>
        </w:rPr>
      </w:pPr>
    </w:p>
    <w:p w14:paraId="3202392A" w14:textId="32324CCB" w:rsidR="7A7B494A" w:rsidRDefault="7A7B494A" w:rsidP="3E10ACE0">
      <w:pPr>
        <w:pStyle w:val="FLSBody"/>
        <w:tabs>
          <w:tab w:val="left" w:pos="2268"/>
        </w:tabs>
      </w:pPr>
      <w:r w:rsidRPr="3E10ACE0">
        <w:rPr>
          <w:lang w:eastAsia="en-GB"/>
        </w:rPr>
        <w:t xml:space="preserve">The Lead Community Transfer Body must be </w:t>
      </w:r>
      <w:r w:rsidR="1D3F086E" w:rsidRPr="3E10ACE0">
        <w:rPr>
          <w:lang w:eastAsia="en-GB"/>
        </w:rPr>
        <w:t xml:space="preserve">an eligible community transfer body under the Community Empowerment (Scotland) Act 2015 </w:t>
      </w:r>
      <w:r w:rsidR="2E3EA1CB" w:rsidRPr="3E10ACE0">
        <w:rPr>
          <w:szCs w:val="24"/>
          <w:lang w:eastAsia="en-GB"/>
        </w:rPr>
        <w:t>(see CATS Guidance: 1.3 Eligibility)</w:t>
      </w:r>
      <w:r w:rsidR="66013388" w:rsidRPr="3E10ACE0">
        <w:rPr>
          <w:szCs w:val="24"/>
          <w:lang w:eastAsia="en-GB"/>
        </w:rPr>
        <w:t>.</w:t>
      </w:r>
      <w:r w:rsidR="4AA40F97" w:rsidRPr="3E10ACE0">
        <w:rPr>
          <w:b/>
          <w:bCs/>
          <w:lang w:eastAsia="en-GB"/>
        </w:rPr>
        <w:t xml:space="preserve"> </w:t>
      </w:r>
    </w:p>
    <w:p w14:paraId="6D47BF51" w14:textId="4F8631F0" w:rsidR="4AA40F97" w:rsidRDefault="4AA40F97" w:rsidP="3E10ACE0">
      <w:pPr>
        <w:pStyle w:val="FLSBody"/>
        <w:tabs>
          <w:tab w:val="left" w:pos="2268"/>
        </w:tabs>
        <w:rPr>
          <w:b/>
          <w:bCs/>
          <w:lang w:eastAsia="en-GB"/>
        </w:rPr>
      </w:pPr>
      <w:r w:rsidRPr="3E10ACE0">
        <w:rPr>
          <w:b/>
          <w:bCs/>
          <w:lang w:eastAsia="en-GB"/>
        </w:rPr>
        <w:t>Please provide a copy of your articles, constitution, or rules as appropriate</w:t>
      </w:r>
      <w:r w:rsidR="4DD4AB44" w:rsidRPr="3E10ACE0">
        <w:rPr>
          <w:b/>
          <w:bCs/>
          <w:lang w:eastAsia="en-GB"/>
        </w:rPr>
        <w:t>.</w:t>
      </w:r>
    </w:p>
    <w:p w14:paraId="47B1BAC6" w14:textId="084D9C80" w:rsidR="00C907A9" w:rsidRPr="00461130" w:rsidRDefault="00C907A9" w:rsidP="00C907A9">
      <w:pPr>
        <w:pStyle w:val="FLSHeading3"/>
      </w:pPr>
      <w:r>
        <w:t>Contact details</w:t>
      </w:r>
    </w:p>
    <w:p w14:paraId="26625020" w14:textId="68B48821" w:rsidR="00C907A9" w:rsidRDefault="00C907A9" w:rsidP="16E096E9">
      <w:pPr>
        <w:pStyle w:val="FLSBody"/>
        <w:rPr>
          <w:lang w:eastAsia="en-GB"/>
        </w:rPr>
      </w:pPr>
      <w:r w:rsidRPr="16E096E9">
        <w:rPr>
          <w:lang w:eastAsia="en-GB"/>
        </w:rPr>
        <w:t>Please provide the name of the person who will be the main point of contact</w:t>
      </w:r>
      <w:r w:rsidR="79842D8A" w:rsidRPr="16E096E9">
        <w:rPr>
          <w:lang w:eastAsia="en-GB"/>
        </w:rPr>
        <w:t xml:space="preserve"> for the community body(ies)</w:t>
      </w:r>
      <w:r w:rsidR="00016A81" w:rsidRPr="16E096E9">
        <w:rPr>
          <w:lang w:eastAsia="en-GB"/>
        </w:rPr>
        <w:t xml:space="preserve">, if different from the </w:t>
      </w:r>
      <w:r w:rsidR="71530DA7" w:rsidRPr="16E096E9">
        <w:rPr>
          <w:lang w:eastAsia="en-GB"/>
        </w:rPr>
        <w:t>Trustee / Director</w:t>
      </w:r>
      <w:r w:rsidR="00016A81" w:rsidRPr="16E096E9">
        <w:rPr>
          <w:lang w:eastAsia="en-GB"/>
        </w:rPr>
        <w:t xml:space="preserve"> above</w:t>
      </w:r>
      <w:r w:rsidRPr="16E096E9">
        <w:rPr>
          <w:lang w:eastAsia="en-GB"/>
        </w:rPr>
        <w:t>:</w:t>
      </w:r>
    </w:p>
    <w:p w14:paraId="1045E18D" w14:textId="36992D8B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Contact name</w:t>
      </w:r>
      <w:r>
        <w:rPr>
          <w:lang w:eastAsia="en-GB"/>
        </w:rPr>
        <w:tab/>
      </w:r>
      <w:sdt>
        <w:sdtPr>
          <w:rPr>
            <w:lang w:eastAsia="en-GB"/>
          </w:rPr>
          <w:id w:val="-193917874"/>
          <w:placeholder>
            <w:docPart w:val="395D28F74ADD49CEAB02F6F70758A603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63EA9884" w14:textId="5A057E54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Role</w:t>
      </w:r>
      <w:r>
        <w:rPr>
          <w:lang w:eastAsia="en-GB"/>
        </w:rPr>
        <w:tab/>
      </w:r>
      <w:sdt>
        <w:sdtPr>
          <w:rPr>
            <w:lang w:eastAsia="en-GB"/>
          </w:rPr>
          <w:id w:val="1758316156"/>
          <w:placeholder>
            <w:docPart w:val="53114D9EDF88466CB795A05FEE74702E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5D26BD77" w14:textId="7B008BFB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proofErr w:type="spellStart"/>
      <w:r>
        <w:rPr>
          <w:lang w:eastAsia="en-GB"/>
        </w:rPr>
        <w:t>Organisation</w:t>
      </w:r>
      <w:proofErr w:type="spellEnd"/>
      <w:r>
        <w:rPr>
          <w:lang w:eastAsia="en-GB"/>
        </w:rPr>
        <w:tab/>
      </w:r>
      <w:sdt>
        <w:sdtPr>
          <w:rPr>
            <w:lang w:eastAsia="en-GB"/>
          </w:rPr>
          <w:id w:val="-538818738"/>
          <w:placeholder>
            <w:docPart w:val="A06540182F8745A997F67DCDEEBD1364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4680D56A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Email</w:t>
      </w:r>
      <w:r>
        <w:rPr>
          <w:lang w:eastAsia="en-GB"/>
        </w:rPr>
        <w:tab/>
      </w:r>
      <w:sdt>
        <w:sdtPr>
          <w:rPr>
            <w:lang w:eastAsia="en-GB"/>
          </w:rPr>
          <w:id w:val="-778798205"/>
          <w:placeholder>
            <w:docPart w:val="9A36A3C762BA4A3096A6F04E8A8BDA6F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57881434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Telephone</w:t>
      </w:r>
      <w:r>
        <w:rPr>
          <w:lang w:eastAsia="en-GB"/>
        </w:rPr>
        <w:tab/>
      </w:r>
      <w:sdt>
        <w:sdtPr>
          <w:rPr>
            <w:lang w:eastAsia="en-GB"/>
          </w:rPr>
          <w:id w:val="-1383943639"/>
          <w:placeholder>
            <w:docPart w:val="75C7B4D8F7094BFF94FAC8BE6D8130EE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52B862F9" w14:textId="77777777" w:rsidR="00B664A9" w:rsidRDefault="00B664A9" w:rsidP="00B919AB">
      <w:pPr>
        <w:pStyle w:val="FLSBody"/>
        <w:tabs>
          <w:tab w:val="left" w:pos="2268"/>
        </w:tabs>
        <w:rPr>
          <w:lang w:eastAsia="en-GB"/>
        </w:rPr>
      </w:pPr>
    </w:p>
    <w:p w14:paraId="40507503" w14:textId="1F06B4B5" w:rsidR="00B664A9" w:rsidRPr="00B664A9" w:rsidRDefault="00000000" w:rsidP="16E096E9">
      <w:pPr>
        <w:pStyle w:val="FLSBody"/>
        <w:ind w:left="426" w:hanging="426"/>
      </w:pPr>
      <w:sdt>
        <w:sdtPr>
          <w:rPr>
            <w:lang w:val="en-GB" w:eastAsia="en-GB"/>
          </w:rPr>
          <w:id w:val="-1074654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64A9" w:rsidRPr="4649784C">
            <w:rPr>
              <w:rFonts w:ascii="MS Gothic" w:eastAsia="MS Gothic" w:hAnsi="MS Gothic"/>
              <w:lang w:val="en-GB" w:eastAsia="en-GB"/>
            </w:rPr>
            <w:t>☐</w:t>
          </w:r>
        </w:sdtContent>
      </w:sdt>
      <w:r w:rsidR="00B664A9" w:rsidRPr="4649784C">
        <w:rPr>
          <w:lang w:val="en-GB" w:eastAsia="en-GB"/>
        </w:rPr>
        <w:t xml:space="preserve"> </w:t>
      </w:r>
      <w:r w:rsidR="00B664A9">
        <w:tab/>
      </w:r>
      <w:r w:rsidR="00B664A9" w:rsidRPr="4649784C">
        <w:rPr>
          <w:lang w:val="en-GB" w:eastAsia="en-GB"/>
        </w:rPr>
        <w:t>I confirm I am content for FLS to share my contact information with Scottish Government, Local Energy Scotland</w:t>
      </w:r>
      <w:r w:rsidR="64CAB6C2" w:rsidRPr="4649784C">
        <w:rPr>
          <w:lang w:val="en-GB" w:eastAsia="en-GB"/>
        </w:rPr>
        <w:t xml:space="preserve">, </w:t>
      </w:r>
      <w:r w:rsidR="5DE92DFE" w:rsidRPr="4649784C">
        <w:rPr>
          <w:lang w:val="en-GB" w:eastAsia="en-GB"/>
        </w:rPr>
        <w:t>DTAS</w:t>
      </w:r>
      <w:r w:rsidR="00B664A9" w:rsidRPr="4649784C">
        <w:rPr>
          <w:lang w:val="en-GB" w:eastAsia="en-GB"/>
        </w:rPr>
        <w:t xml:space="preserve"> </w:t>
      </w:r>
      <w:r w:rsidR="2C598558" w:rsidRPr="4649784C">
        <w:rPr>
          <w:lang w:val="en-GB" w:eastAsia="en-GB"/>
        </w:rPr>
        <w:t>and Community Energy Scotland for the purposes of the CATS – Community Access to Wind Repowering Pilot</w:t>
      </w:r>
    </w:p>
    <w:p w14:paraId="21E877C4" w14:textId="717B8F6B" w:rsidR="00B664A9" w:rsidRPr="00B664A9" w:rsidRDefault="00000000" w:rsidP="16E096E9">
      <w:pPr>
        <w:pStyle w:val="FLSBody"/>
        <w:ind w:left="426" w:hanging="426"/>
        <w:rPr>
          <w:lang w:val="en-GB" w:eastAsia="en-GB"/>
        </w:rPr>
      </w:pPr>
      <w:sdt>
        <w:sdtPr>
          <w:rPr>
            <w:lang w:val="en-GB" w:eastAsia="en-GB"/>
          </w:rPr>
          <w:id w:val="19006070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65274E8" w:rsidRPr="6F9D9689">
            <w:rPr>
              <w:rFonts w:ascii="MS Gothic" w:eastAsia="MS Gothic" w:hAnsi="MS Gothic"/>
              <w:lang w:val="en-GB" w:eastAsia="en-GB"/>
            </w:rPr>
            <w:t>☐</w:t>
          </w:r>
        </w:sdtContent>
      </w:sdt>
      <w:r w:rsidR="065274E8" w:rsidRPr="6F9D9689">
        <w:rPr>
          <w:lang w:val="en-GB" w:eastAsia="en-GB"/>
        </w:rPr>
        <w:t xml:space="preserve"> </w:t>
      </w:r>
      <w:r w:rsidR="00B664A9">
        <w:tab/>
      </w:r>
      <w:r w:rsidR="00FA1631" w:rsidRPr="6F9D9689">
        <w:rPr>
          <w:lang w:val="en-GB" w:eastAsia="en-GB"/>
        </w:rPr>
        <w:t xml:space="preserve">I confirm I am content for FLS to share my contact information with </w:t>
      </w:r>
      <w:r w:rsidR="00B664A9" w:rsidRPr="6F9D9689">
        <w:rPr>
          <w:lang w:val="en-GB" w:eastAsia="en-GB"/>
        </w:rPr>
        <w:t xml:space="preserve">any other </w:t>
      </w:r>
      <w:r w:rsidR="48BE9DED" w:rsidRPr="6F9D9689">
        <w:rPr>
          <w:lang w:val="en-GB" w:eastAsia="en-GB"/>
        </w:rPr>
        <w:t xml:space="preserve">community </w:t>
      </w:r>
      <w:r w:rsidR="00B664A9" w:rsidRPr="6F9D9689">
        <w:rPr>
          <w:lang w:val="en-GB" w:eastAsia="en-GB"/>
        </w:rPr>
        <w:t xml:space="preserve">bodies who note interest in the CATS Pilot for </w:t>
      </w:r>
      <w:r w:rsidR="2EA516F3" w:rsidRPr="6F9D9689">
        <w:rPr>
          <w:lang w:val="en-GB" w:eastAsia="en-GB"/>
        </w:rPr>
        <w:t>An Suidhe</w:t>
      </w:r>
      <w:r w:rsidR="00B664A9" w:rsidRPr="6F9D9689">
        <w:rPr>
          <w:lang w:val="en-GB" w:eastAsia="en-GB"/>
        </w:rPr>
        <w:t xml:space="preserve"> Wind Farm </w:t>
      </w:r>
    </w:p>
    <w:p w14:paraId="73E6F3E8" w14:textId="77777777" w:rsidR="00C907A9" w:rsidRDefault="00C907A9">
      <w:pPr>
        <w:spacing w:after="0" w:line="240" w:lineRule="auto"/>
        <w:rPr>
          <w:bCs/>
          <w:color w:val="48A23F"/>
          <w:sz w:val="44"/>
        </w:rPr>
      </w:pPr>
      <w:r>
        <w:br w:type="page"/>
      </w:r>
    </w:p>
    <w:p w14:paraId="5FDCB019" w14:textId="5F02034D" w:rsidR="00461130" w:rsidRDefault="005547D3" w:rsidP="005547D3">
      <w:pPr>
        <w:pStyle w:val="FLSHeading3"/>
      </w:pPr>
      <w:r>
        <w:lastRenderedPageBreak/>
        <w:t>Partner</w:t>
      </w:r>
      <w:r w:rsidR="00C907A9">
        <w:t xml:space="preserve"> </w:t>
      </w:r>
      <w:r w:rsidR="1E86E4F7">
        <w:t xml:space="preserve">community </w:t>
      </w:r>
      <w:r w:rsidR="00C907A9">
        <w:t>organisations</w:t>
      </w:r>
    </w:p>
    <w:p w14:paraId="102E946D" w14:textId="1EE6D317" w:rsidR="00C907A9" w:rsidRDefault="00C907A9" w:rsidP="005547D3">
      <w:pPr>
        <w:pStyle w:val="FLSBody"/>
        <w:rPr>
          <w:lang w:eastAsia="en-GB"/>
        </w:rPr>
      </w:pPr>
      <w:r w:rsidRPr="0B0F9B6F">
        <w:rPr>
          <w:lang w:eastAsia="en-GB"/>
        </w:rPr>
        <w:t>If you are planning to work in partnership with community bodies to develop your asset transfer request, please provide details here:</w:t>
      </w:r>
    </w:p>
    <w:p w14:paraId="5726FE07" w14:textId="65913F19" w:rsidR="005547D3" w:rsidRDefault="00C907A9" w:rsidP="005547D3">
      <w:pPr>
        <w:pStyle w:val="FLSBody"/>
        <w:rPr>
          <w:lang w:eastAsia="en-GB"/>
        </w:rPr>
      </w:pPr>
      <w:r>
        <w:rPr>
          <w:lang w:eastAsia="en-GB"/>
        </w:rPr>
        <w:t xml:space="preserve"> </w:t>
      </w:r>
    </w:p>
    <w:p w14:paraId="14B2D523" w14:textId="5B7E89A6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Organistion name</w:t>
      </w:r>
      <w:r>
        <w:rPr>
          <w:lang w:eastAsia="en-GB"/>
        </w:rPr>
        <w:tab/>
      </w:r>
      <w:sdt>
        <w:sdtPr>
          <w:rPr>
            <w:lang w:eastAsia="en-GB"/>
          </w:rPr>
          <w:id w:val="1914959400"/>
          <w:placeholder>
            <w:docPart w:val="0618D342815B4E46BED6EE1CC222C7EB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2BA76B52" w14:textId="476F9AC1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Address</w:t>
      </w:r>
      <w:r>
        <w:rPr>
          <w:lang w:eastAsia="en-GB"/>
        </w:rPr>
        <w:tab/>
      </w:r>
      <w:sdt>
        <w:sdtPr>
          <w:rPr>
            <w:lang w:eastAsia="en-GB"/>
          </w:rPr>
          <w:id w:val="-1128015866"/>
          <w:placeholder>
            <w:docPart w:val="C96C7D7309BE43A894765AC756B62613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50CCE6D4" w14:textId="3B3F4EAF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Email</w:t>
      </w:r>
      <w:r>
        <w:rPr>
          <w:lang w:eastAsia="en-GB"/>
        </w:rPr>
        <w:tab/>
      </w:r>
      <w:sdt>
        <w:sdtPr>
          <w:rPr>
            <w:lang w:eastAsia="en-GB"/>
          </w:rPr>
          <w:id w:val="-804387431"/>
          <w:placeholder>
            <w:docPart w:val="C223FB8853864804B419226D2E52B75E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5FC03C23" w14:textId="44AEFA49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Telephone</w:t>
      </w:r>
      <w:r>
        <w:rPr>
          <w:lang w:eastAsia="en-GB"/>
        </w:rPr>
        <w:tab/>
      </w:r>
      <w:sdt>
        <w:sdtPr>
          <w:rPr>
            <w:lang w:eastAsia="en-GB"/>
          </w:rPr>
          <w:id w:val="-146591474"/>
          <w:placeholder>
            <w:docPart w:val="F30C68978B634A0A88FB183DC1D02572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6CD004D8" w14:textId="475EF2C0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Contact name</w:t>
      </w:r>
      <w:r>
        <w:rPr>
          <w:lang w:eastAsia="en-GB"/>
        </w:rPr>
        <w:tab/>
      </w:r>
      <w:sdt>
        <w:sdtPr>
          <w:rPr>
            <w:lang w:eastAsia="en-GB"/>
          </w:rPr>
          <w:id w:val="1056434252"/>
          <w:placeholder>
            <w:docPart w:val="CE3FF618A6FB48438D2366A7114240FC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468F4F79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Role</w:t>
      </w:r>
      <w:r>
        <w:rPr>
          <w:lang w:eastAsia="en-GB"/>
        </w:rPr>
        <w:tab/>
      </w:r>
      <w:sdt>
        <w:sdtPr>
          <w:rPr>
            <w:lang w:eastAsia="en-GB"/>
          </w:rPr>
          <w:id w:val="-209196863"/>
          <w:placeholder>
            <w:docPart w:val="2235FFB2D4F3482F890D632327AAFA3E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16236715" w14:textId="77777777" w:rsidR="005547D3" w:rsidRDefault="005547D3" w:rsidP="00461130">
      <w:pPr>
        <w:pStyle w:val="FLSBody"/>
        <w:rPr>
          <w:lang w:eastAsia="en-GB"/>
        </w:rPr>
      </w:pPr>
    </w:p>
    <w:p w14:paraId="4126AAFF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Organistion name</w:t>
      </w:r>
      <w:r>
        <w:rPr>
          <w:lang w:eastAsia="en-GB"/>
        </w:rPr>
        <w:tab/>
      </w:r>
      <w:sdt>
        <w:sdtPr>
          <w:rPr>
            <w:lang w:eastAsia="en-GB"/>
          </w:rPr>
          <w:id w:val="-1080365790"/>
          <w:placeholder>
            <w:docPart w:val="8FD504177D2B479E845D2CD7BD86A406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037ABFE6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Address</w:t>
      </w:r>
      <w:r>
        <w:rPr>
          <w:lang w:eastAsia="en-GB"/>
        </w:rPr>
        <w:tab/>
      </w:r>
      <w:sdt>
        <w:sdtPr>
          <w:rPr>
            <w:lang w:eastAsia="en-GB"/>
          </w:rPr>
          <w:id w:val="-1329208032"/>
          <w:placeholder>
            <w:docPart w:val="912E4D7E196E45C1B2C171AEBBBDDECC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17208411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Email</w:t>
      </w:r>
      <w:r>
        <w:rPr>
          <w:lang w:eastAsia="en-GB"/>
        </w:rPr>
        <w:tab/>
      </w:r>
      <w:sdt>
        <w:sdtPr>
          <w:rPr>
            <w:lang w:eastAsia="en-GB"/>
          </w:rPr>
          <w:id w:val="1452896977"/>
          <w:placeholder>
            <w:docPart w:val="E8BC7EB378564B049B99903133302E1E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55774BC7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Telephone</w:t>
      </w:r>
      <w:r>
        <w:rPr>
          <w:lang w:eastAsia="en-GB"/>
        </w:rPr>
        <w:tab/>
      </w:r>
      <w:sdt>
        <w:sdtPr>
          <w:rPr>
            <w:lang w:eastAsia="en-GB"/>
          </w:rPr>
          <w:id w:val="660046379"/>
          <w:placeholder>
            <w:docPart w:val="2BBFF463999F49AEAB710083EF28AB5D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5CA2F5B2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Contact name</w:t>
      </w:r>
      <w:r>
        <w:rPr>
          <w:lang w:eastAsia="en-GB"/>
        </w:rPr>
        <w:tab/>
      </w:r>
      <w:sdt>
        <w:sdtPr>
          <w:rPr>
            <w:lang w:eastAsia="en-GB"/>
          </w:rPr>
          <w:id w:val="158820281"/>
          <w:placeholder>
            <w:docPart w:val="C1E3C0FDBBA8496F8CC4FFC6F42F1179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72B896C9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Role</w:t>
      </w:r>
      <w:r>
        <w:rPr>
          <w:lang w:eastAsia="en-GB"/>
        </w:rPr>
        <w:tab/>
      </w:r>
      <w:sdt>
        <w:sdtPr>
          <w:rPr>
            <w:lang w:eastAsia="en-GB"/>
          </w:rPr>
          <w:id w:val="1931536716"/>
          <w:placeholder>
            <w:docPart w:val="B09D51EA103249C8AFEB6721FAF8A712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7098931B" w14:textId="77777777" w:rsidR="005547D3" w:rsidRDefault="005547D3" w:rsidP="00461130">
      <w:pPr>
        <w:pStyle w:val="FLSBody"/>
        <w:rPr>
          <w:lang w:eastAsia="en-GB"/>
        </w:rPr>
      </w:pPr>
    </w:p>
    <w:p w14:paraId="2FB6FDB9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Organistion name</w:t>
      </w:r>
      <w:r>
        <w:rPr>
          <w:lang w:eastAsia="en-GB"/>
        </w:rPr>
        <w:tab/>
      </w:r>
      <w:sdt>
        <w:sdtPr>
          <w:rPr>
            <w:lang w:eastAsia="en-GB"/>
          </w:rPr>
          <w:id w:val="-55698899"/>
          <w:placeholder>
            <w:docPart w:val="2547B4C190D04F119290C5406D97612C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1A306CEA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Address</w:t>
      </w:r>
      <w:r>
        <w:rPr>
          <w:lang w:eastAsia="en-GB"/>
        </w:rPr>
        <w:tab/>
      </w:r>
      <w:sdt>
        <w:sdtPr>
          <w:rPr>
            <w:lang w:eastAsia="en-GB"/>
          </w:rPr>
          <w:id w:val="1993757351"/>
          <w:placeholder>
            <w:docPart w:val="1129903AD3EF446FBD8B8E9BE163FEDB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4ECF0428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Email</w:t>
      </w:r>
      <w:r>
        <w:rPr>
          <w:lang w:eastAsia="en-GB"/>
        </w:rPr>
        <w:tab/>
      </w:r>
      <w:sdt>
        <w:sdtPr>
          <w:rPr>
            <w:lang w:eastAsia="en-GB"/>
          </w:rPr>
          <w:id w:val="537939200"/>
          <w:placeholder>
            <w:docPart w:val="29D11E2E470945D184B5A984576627FB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76DF4061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Telephone</w:t>
      </w:r>
      <w:r>
        <w:rPr>
          <w:lang w:eastAsia="en-GB"/>
        </w:rPr>
        <w:tab/>
      </w:r>
      <w:sdt>
        <w:sdtPr>
          <w:rPr>
            <w:lang w:eastAsia="en-GB"/>
          </w:rPr>
          <w:id w:val="1522195254"/>
          <w:placeholder>
            <w:docPart w:val="B767EFB3D5B24B679502E5C1D6ABB250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6DB5BEE0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Contact name</w:t>
      </w:r>
      <w:r>
        <w:rPr>
          <w:lang w:eastAsia="en-GB"/>
        </w:rPr>
        <w:tab/>
      </w:r>
      <w:sdt>
        <w:sdtPr>
          <w:rPr>
            <w:lang w:eastAsia="en-GB"/>
          </w:rPr>
          <w:id w:val="328953234"/>
          <w:placeholder>
            <w:docPart w:val="C0AB821DC0D44F59B6D4C1EBB45878DC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7068781B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Role</w:t>
      </w:r>
      <w:r>
        <w:rPr>
          <w:lang w:eastAsia="en-GB"/>
        </w:rPr>
        <w:tab/>
      </w:r>
      <w:sdt>
        <w:sdtPr>
          <w:rPr>
            <w:lang w:eastAsia="en-GB"/>
          </w:rPr>
          <w:id w:val="-844864921"/>
          <w:placeholder>
            <w:docPart w:val="5B0A7C8FEFE54D11BD3CBD7BE10F762D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1FE0638D" w14:textId="77777777" w:rsidR="00B919AB" w:rsidRDefault="00B919AB" w:rsidP="00461130">
      <w:pPr>
        <w:pStyle w:val="FLSBody"/>
        <w:rPr>
          <w:lang w:eastAsia="en-GB"/>
        </w:rPr>
      </w:pPr>
    </w:p>
    <w:p w14:paraId="7674A2E5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Organistion name</w:t>
      </w:r>
      <w:r>
        <w:rPr>
          <w:lang w:eastAsia="en-GB"/>
        </w:rPr>
        <w:tab/>
      </w:r>
      <w:sdt>
        <w:sdtPr>
          <w:rPr>
            <w:lang w:eastAsia="en-GB"/>
          </w:rPr>
          <w:id w:val="49194112"/>
          <w:placeholder>
            <w:docPart w:val="E1FE2CD3E85541239EBAE095FC63200A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739A27A5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Address</w:t>
      </w:r>
      <w:r>
        <w:rPr>
          <w:lang w:eastAsia="en-GB"/>
        </w:rPr>
        <w:tab/>
      </w:r>
      <w:sdt>
        <w:sdtPr>
          <w:rPr>
            <w:lang w:eastAsia="en-GB"/>
          </w:rPr>
          <w:id w:val="491143691"/>
          <w:placeholder>
            <w:docPart w:val="085AC06D12784A28A7CF8990FA380CFD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7BEFD9E7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Email</w:t>
      </w:r>
      <w:r>
        <w:rPr>
          <w:lang w:eastAsia="en-GB"/>
        </w:rPr>
        <w:tab/>
      </w:r>
      <w:sdt>
        <w:sdtPr>
          <w:rPr>
            <w:lang w:eastAsia="en-GB"/>
          </w:rPr>
          <w:id w:val="52054136"/>
          <w:placeholder>
            <w:docPart w:val="7BA69AA1D66D4590B472D5862B61384C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3B876196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Telephone</w:t>
      </w:r>
      <w:r>
        <w:rPr>
          <w:lang w:eastAsia="en-GB"/>
        </w:rPr>
        <w:tab/>
      </w:r>
      <w:sdt>
        <w:sdtPr>
          <w:rPr>
            <w:lang w:eastAsia="en-GB"/>
          </w:rPr>
          <w:id w:val="-2116121400"/>
          <w:placeholder>
            <w:docPart w:val="4FCAAB6672FD4E91A119346D86D507D8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53B79C45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Contact name</w:t>
      </w:r>
      <w:r>
        <w:rPr>
          <w:lang w:eastAsia="en-GB"/>
        </w:rPr>
        <w:tab/>
      </w:r>
      <w:sdt>
        <w:sdtPr>
          <w:rPr>
            <w:lang w:eastAsia="en-GB"/>
          </w:rPr>
          <w:id w:val="1013178842"/>
          <w:placeholder>
            <w:docPart w:val="057FDBB1767E44259E7D36C304BA9109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45F2E8AB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Role</w:t>
      </w:r>
      <w:r>
        <w:rPr>
          <w:lang w:eastAsia="en-GB"/>
        </w:rPr>
        <w:tab/>
      </w:r>
      <w:sdt>
        <w:sdtPr>
          <w:rPr>
            <w:lang w:eastAsia="en-GB"/>
          </w:rPr>
          <w:id w:val="-825130627"/>
          <w:placeholder>
            <w:docPart w:val="9A6A92174BE84515B49687857482B208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24162ADD" w14:textId="77777777" w:rsidR="00B919AB" w:rsidRDefault="00B919AB" w:rsidP="00461130">
      <w:pPr>
        <w:pStyle w:val="FLSBody"/>
        <w:rPr>
          <w:lang w:eastAsia="en-GB"/>
        </w:rPr>
      </w:pPr>
    </w:p>
    <w:p w14:paraId="5E2C3D21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Organistion name</w:t>
      </w:r>
      <w:r>
        <w:rPr>
          <w:lang w:eastAsia="en-GB"/>
        </w:rPr>
        <w:tab/>
      </w:r>
      <w:sdt>
        <w:sdtPr>
          <w:rPr>
            <w:lang w:eastAsia="en-GB"/>
          </w:rPr>
          <w:id w:val="-482620955"/>
          <w:placeholder>
            <w:docPart w:val="FB94242298104CD1AAF73869D0B0028B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62320BC1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Address</w:t>
      </w:r>
      <w:r>
        <w:rPr>
          <w:lang w:eastAsia="en-GB"/>
        </w:rPr>
        <w:tab/>
      </w:r>
      <w:sdt>
        <w:sdtPr>
          <w:rPr>
            <w:lang w:eastAsia="en-GB"/>
          </w:rPr>
          <w:id w:val="-1066493477"/>
          <w:placeholder>
            <w:docPart w:val="C249C2DF278A424DA20C97FD23DE4A56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34F9D31D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Email</w:t>
      </w:r>
      <w:r>
        <w:rPr>
          <w:lang w:eastAsia="en-GB"/>
        </w:rPr>
        <w:tab/>
      </w:r>
      <w:sdt>
        <w:sdtPr>
          <w:rPr>
            <w:lang w:eastAsia="en-GB"/>
          </w:rPr>
          <w:id w:val="-652525856"/>
          <w:placeholder>
            <w:docPart w:val="3E1E335BB87A492EBB94FDAF6E13345A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6F24DDDE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Telephone</w:t>
      </w:r>
      <w:r>
        <w:rPr>
          <w:lang w:eastAsia="en-GB"/>
        </w:rPr>
        <w:tab/>
      </w:r>
      <w:sdt>
        <w:sdtPr>
          <w:rPr>
            <w:lang w:eastAsia="en-GB"/>
          </w:rPr>
          <w:id w:val="1863699874"/>
          <w:placeholder>
            <w:docPart w:val="0174C47F25CC454B8DB39E876672BCD8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746081C9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Contact name</w:t>
      </w:r>
      <w:r>
        <w:rPr>
          <w:lang w:eastAsia="en-GB"/>
        </w:rPr>
        <w:tab/>
      </w:r>
      <w:sdt>
        <w:sdtPr>
          <w:rPr>
            <w:lang w:eastAsia="en-GB"/>
          </w:rPr>
          <w:id w:val="537861751"/>
          <w:placeholder>
            <w:docPart w:val="34D51792EEB5426B9DCE7C400CFDEC31"/>
          </w:placeholder>
          <w:showingPlcHdr/>
          <w:text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355FEAD7" w14:textId="77777777" w:rsidR="00B919AB" w:rsidRDefault="00B919AB" w:rsidP="00B919AB">
      <w:pPr>
        <w:pStyle w:val="FLSBody"/>
        <w:tabs>
          <w:tab w:val="left" w:pos="2268"/>
        </w:tabs>
        <w:rPr>
          <w:lang w:eastAsia="en-GB"/>
        </w:rPr>
      </w:pPr>
      <w:r>
        <w:rPr>
          <w:lang w:eastAsia="en-GB"/>
        </w:rPr>
        <w:t>Role</w:t>
      </w:r>
      <w:r>
        <w:rPr>
          <w:lang w:eastAsia="en-GB"/>
        </w:rPr>
        <w:tab/>
      </w:r>
      <w:sdt>
        <w:sdtPr>
          <w:rPr>
            <w:lang w:eastAsia="en-GB"/>
          </w:rPr>
          <w:id w:val="282389308"/>
          <w:placeholder>
            <w:docPart w:val="341852FB0B9742BC8817EB18E201EFE4"/>
          </w:placeholder>
          <w:showingPlcHdr/>
        </w:sdtPr>
        <w:sdtContent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sdtContent>
      </w:sdt>
    </w:p>
    <w:p w14:paraId="01CEB264" w14:textId="77777777" w:rsidR="00B919AB" w:rsidRDefault="00B919AB" w:rsidP="00461130">
      <w:pPr>
        <w:pStyle w:val="FLSBody"/>
        <w:rPr>
          <w:lang w:eastAsia="en-GB"/>
        </w:rPr>
      </w:pPr>
    </w:p>
    <w:p w14:paraId="6E476241" w14:textId="77777777" w:rsidR="00C907A9" w:rsidRPr="00461130" w:rsidRDefault="00C907A9" w:rsidP="00461130">
      <w:pPr>
        <w:pStyle w:val="FLSBody"/>
        <w:rPr>
          <w:lang w:eastAsia="en-GB"/>
        </w:rPr>
      </w:pPr>
    </w:p>
    <w:p w14:paraId="0E4B7458" w14:textId="77777777" w:rsidR="00103FCF" w:rsidRPr="00723FEB" w:rsidRDefault="00103FCF" w:rsidP="00723FEB">
      <w:pPr>
        <w:pStyle w:val="FLSBody"/>
      </w:pPr>
    </w:p>
    <w:sectPr w:rsidR="00103FCF" w:rsidRPr="00723FEB" w:rsidSect="00D52DA1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1441" w:right="1440" w:bottom="1115" w:left="993" w:header="28" w:footer="3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24BF4" w14:textId="77777777" w:rsidR="00842E2D" w:rsidRDefault="00842E2D" w:rsidP="00DA5B6C">
      <w:pPr>
        <w:spacing w:after="0" w:line="240" w:lineRule="auto"/>
      </w:pPr>
      <w:r>
        <w:separator/>
      </w:r>
    </w:p>
  </w:endnote>
  <w:endnote w:type="continuationSeparator" w:id="0">
    <w:p w14:paraId="46ABE494" w14:textId="77777777" w:rsidR="00842E2D" w:rsidRDefault="00842E2D" w:rsidP="00DA5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51724" w14:textId="449E570A" w:rsidR="00E930D6" w:rsidRDefault="00E930D6" w:rsidP="00723FEB">
    <w:pPr>
      <w:pStyle w:val="FLSDocumentFooter"/>
    </w:pPr>
    <w:r>
      <w:fldChar w:fldCharType="begin"/>
    </w:r>
    <w:r>
      <w:instrText xml:space="preserve"> PAGE   \* MERGEFORMAT </w:instrText>
    </w:r>
    <w:r>
      <w:fldChar w:fldCharType="separate"/>
    </w:r>
    <w:r w:rsidR="3D12C35E">
      <w:t>2</w:t>
    </w:r>
    <w:r>
      <w:fldChar w:fldCharType="end"/>
    </w:r>
    <w:r w:rsidR="3D12C35E" w:rsidRPr="3D12C35E">
      <w:rPr>
        <w:noProof/>
      </w:rPr>
      <w:t xml:space="preserve"> | RPWR01c-</w:t>
    </w:r>
    <w:r w:rsidR="00152AC3">
      <w:rPr>
        <w:noProof/>
      </w:rPr>
      <w:t>AS</w:t>
    </w:r>
    <w:r w:rsidR="3D12C35E" w:rsidRPr="3D12C35E">
      <w:rPr>
        <w:noProof/>
      </w:rPr>
      <w:t xml:space="preserve"> | Community Asset Transfer Scheme| 30/09/2026</w: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23FDB" w14:textId="03ED0708" w:rsidR="00787B4C" w:rsidRDefault="00787B4C" w:rsidP="00723FEB">
    <w:pPr>
      <w:pStyle w:val="FLSDocumentFooter"/>
    </w:pPr>
    <w:r>
      <w:fldChar w:fldCharType="begin"/>
    </w:r>
    <w:r>
      <w:instrText xml:space="preserve"> PAGE   \* MERGEFORMAT </w:instrText>
    </w:r>
    <w:r>
      <w:fldChar w:fldCharType="separate"/>
    </w:r>
    <w:r w:rsidR="3D12C35E">
      <w:t>2</w:t>
    </w:r>
    <w:r>
      <w:fldChar w:fldCharType="end"/>
    </w:r>
    <w:r w:rsidR="3D12C35E" w:rsidRPr="3D12C35E">
      <w:rPr>
        <w:noProof/>
      </w:rPr>
      <w:t xml:space="preserve"> | RPWR01c-</w:t>
    </w:r>
    <w:r w:rsidR="00152AC3">
      <w:rPr>
        <w:noProof/>
      </w:rPr>
      <w:t>AS</w:t>
    </w:r>
    <w:r w:rsidR="3D12C35E" w:rsidRPr="3D12C35E">
      <w:rPr>
        <w:noProof/>
      </w:rPr>
      <w:t xml:space="preserve"> | Community Asset Transfer Scheme| 30/09/2026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F39C5" w14:textId="77777777" w:rsidR="00842E2D" w:rsidRDefault="00842E2D" w:rsidP="00DA5B6C">
      <w:pPr>
        <w:spacing w:after="0" w:line="240" w:lineRule="auto"/>
      </w:pPr>
      <w:r>
        <w:separator/>
      </w:r>
    </w:p>
  </w:footnote>
  <w:footnote w:type="continuationSeparator" w:id="0">
    <w:p w14:paraId="3109B7D0" w14:textId="77777777" w:rsidR="00842E2D" w:rsidRDefault="00842E2D" w:rsidP="00DA5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64B9E" w14:textId="77777777" w:rsidR="00E930D6" w:rsidRDefault="00E930D6" w:rsidP="00E930D6">
    <w:pPr>
      <w:ind w:left="-99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E178F" w14:textId="7D93BD90" w:rsidR="00BB26FF" w:rsidRDefault="00787B4C" w:rsidP="00787B4C">
    <w:pPr>
      <w:ind w:left="-993"/>
    </w:pPr>
    <w:r>
      <w:rPr>
        <w:noProof/>
      </w:rPr>
      <w:drawing>
        <wp:inline distT="0" distB="0" distL="0" distR="0" wp14:anchorId="6D0E29F8" wp14:editId="536CEFFA">
          <wp:extent cx="7940102" cy="1499350"/>
          <wp:effectExtent l="0" t="0" r="0" b="0"/>
          <wp:docPr id="2" name="Picture 2" descr="Forestry and Land Scotland logo 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ls-word-header-portrait-A4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81216" cy="15071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5gvXeiTBG4Q1m" int2:id="pDW8keMf">
      <int2:state int2:value="Rejected" int2:type="spell"/>
    </int2:textHash>
    <int2:textHash int2:hashCode="usVE9Gcmgd8PB8" int2:id="Kxfygix7">
      <int2:state int2:value="Rejected" int2:type="spell"/>
    </int2:textHash>
    <int2:textHash int2:hashCode="m/C6mGJeQTWOW1" int2:id="jgGOQNOa">
      <int2:state int2:value="Rejected" int2:type="spell"/>
    </int2:textHash>
    <int2:textHash int2:hashCode="O7tlH8ifg1nexG" int2:id="RMEVyu8Q">
      <int2:state int2:value="Rejected" int2:type="spell"/>
    </int2:textHash>
    <int2:textHash int2:hashCode="kByidkXaRxGvMx" int2:id="6IVf3k4l">
      <int2:state int2:value="Rejected" int2:type="spell"/>
    </int2:textHash>
    <int2:textHash int2:hashCode="Tj5vdbsdJ0CTG8" int2:id="cSreSbn0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04847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C7338C1"/>
    <w:multiLevelType w:val="hybridMultilevel"/>
    <w:tmpl w:val="067E4E3E"/>
    <w:lvl w:ilvl="0" w:tplc="605AB1F0">
      <w:start w:val="1"/>
      <w:numFmt w:val="decimal"/>
      <w:pStyle w:val="FLSNumbers"/>
      <w:lvlText w:val="%1."/>
      <w:lvlJc w:val="left"/>
      <w:pPr>
        <w:ind w:left="717" w:hanging="360"/>
      </w:pPr>
      <w:rPr>
        <w:rFonts w:cs="Times New Roman" w:hint="default"/>
        <w:color w:val="035F1D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C2E64B9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786F7CF0"/>
    <w:multiLevelType w:val="hybridMultilevel"/>
    <w:tmpl w:val="CFEACC90"/>
    <w:lvl w:ilvl="0" w:tplc="8CC846AE">
      <w:start w:val="1"/>
      <w:numFmt w:val="bullet"/>
      <w:pStyle w:val="FLSBullets"/>
      <w:lvlText w:val=""/>
      <w:lvlJc w:val="left"/>
      <w:pPr>
        <w:ind w:left="717" w:hanging="360"/>
      </w:pPr>
      <w:rPr>
        <w:rFonts w:ascii="Symbol" w:hAnsi="Symbol" w:hint="default"/>
        <w:color w:val="035F1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024363">
    <w:abstractNumId w:val="1"/>
  </w:num>
  <w:num w:numId="2" w16cid:durableId="1488665584">
    <w:abstractNumId w:val="3"/>
  </w:num>
  <w:num w:numId="3" w16cid:durableId="586156747">
    <w:abstractNumId w:val="0"/>
  </w:num>
  <w:num w:numId="4" w16cid:durableId="1371146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embedSystemFonts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A9C"/>
    <w:rsid w:val="00016A81"/>
    <w:rsid w:val="000278A6"/>
    <w:rsid w:val="000AD68A"/>
    <w:rsid w:val="000B162C"/>
    <w:rsid w:val="00103FCF"/>
    <w:rsid w:val="001101DE"/>
    <w:rsid w:val="001120D7"/>
    <w:rsid w:val="00135506"/>
    <w:rsid w:val="0014037D"/>
    <w:rsid w:val="00142C6B"/>
    <w:rsid w:val="00152AC3"/>
    <w:rsid w:val="00154AAA"/>
    <w:rsid w:val="00155C4F"/>
    <w:rsid w:val="0017415E"/>
    <w:rsid w:val="001A7C0F"/>
    <w:rsid w:val="001F2DCE"/>
    <w:rsid w:val="0020052E"/>
    <w:rsid w:val="00204906"/>
    <w:rsid w:val="00220626"/>
    <w:rsid w:val="002406AF"/>
    <w:rsid w:val="002E01F8"/>
    <w:rsid w:val="00305586"/>
    <w:rsid w:val="00320912"/>
    <w:rsid w:val="00321C99"/>
    <w:rsid w:val="0033593C"/>
    <w:rsid w:val="00381112"/>
    <w:rsid w:val="003B7DA7"/>
    <w:rsid w:val="003D5DF0"/>
    <w:rsid w:val="003F7776"/>
    <w:rsid w:val="00407F61"/>
    <w:rsid w:val="00444468"/>
    <w:rsid w:val="00461130"/>
    <w:rsid w:val="004862ED"/>
    <w:rsid w:val="0049759C"/>
    <w:rsid w:val="004A3702"/>
    <w:rsid w:val="004B7E90"/>
    <w:rsid w:val="004D2DED"/>
    <w:rsid w:val="004D616D"/>
    <w:rsid w:val="004F380D"/>
    <w:rsid w:val="004F38DE"/>
    <w:rsid w:val="0050610A"/>
    <w:rsid w:val="0051308F"/>
    <w:rsid w:val="00515246"/>
    <w:rsid w:val="0053563D"/>
    <w:rsid w:val="00545187"/>
    <w:rsid w:val="005547D3"/>
    <w:rsid w:val="00572FFF"/>
    <w:rsid w:val="005866C7"/>
    <w:rsid w:val="00595E9D"/>
    <w:rsid w:val="005C79FB"/>
    <w:rsid w:val="005D26E2"/>
    <w:rsid w:val="005E223F"/>
    <w:rsid w:val="005F5460"/>
    <w:rsid w:val="00643200"/>
    <w:rsid w:val="00645688"/>
    <w:rsid w:val="00664672"/>
    <w:rsid w:val="00682EE6"/>
    <w:rsid w:val="006E7376"/>
    <w:rsid w:val="006F65BE"/>
    <w:rsid w:val="00723FEB"/>
    <w:rsid w:val="00737A9C"/>
    <w:rsid w:val="00760ADB"/>
    <w:rsid w:val="0078651A"/>
    <w:rsid w:val="00787B4C"/>
    <w:rsid w:val="007E739A"/>
    <w:rsid w:val="00826EC9"/>
    <w:rsid w:val="00842E2D"/>
    <w:rsid w:val="00851627"/>
    <w:rsid w:val="008643C4"/>
    <w:rsid w:val="008654C2"/>
    <w:rsid w:val="00873E15"/>
    <w:rsid w:val="00896673"/>
    <w:rsid w:val="00896E42"/>
    <w:rsid w:val="008B108A"/>
    <w:rsid w:val="008B1311"/>
    <w:rsid w:val="008D7EBF"/>
    <w:rsid w:val="008E14D3"/>
    <w:rsid w:val="008E4664"/>
    <w:rsid w:val="009028CB"/>
    <w:rsid w:val="00996645"/>
    <w:rsid w:val="00997ACD"/>
    <w:rsid w:val="009B49BC"/>
    <w:rsid w:val="009F2566"/>
    <w:rsid w:val="00A13D98"/>
    <w:rsid w:val="00A1467D"/>
    <w:rsid w:val="00A25CAA"/>
    <w:rsid w:val="00A51AB2"/>
    <w:rsid w:val="00A734FD"/>
    <w:rsid w:val="00A82BFF"/>
    <w:rsid w:val="00A93F56"/>
    <w:rsid w:val="00AC04DF"/>
    <w:rsid w:val="00B07461"/>
    <w:rsid w:val="00B3359E"/>
    <w:rsid w:val="00B341F7"/>
    <w:rsid w:val="00B42C07"/>
    <w:rsid w:val="00B430AC"/>
    <w:rsid w:val="00B664A9"/>
    <w:rsid w:val="00B71671"/>
    <w:rsid w:val="00B919AB"/>
    <w:rsid w:val="00BA6838"/>
    <w:rsid w:val="00BB26FF"/>
    <w:rsid w:val="00BF338D"/>
    <w:rsid w:val="00C111B8"/>
    <w:rsid w:val="00C13D5F"/>
    <w:rsid w:val="00C444EF"/>
    <w:rsid w:val="00C907A9"/>
    <w:rsid w:val="00CD14BF"/>
    <w:rsid w:val="00CE5DF1"/>
    <w:rsid w:val="00CF2299"/>
    <w:rsid w:val="00D0441B"/>
    <w:rsid w:val="00D35B91"/>
    <w:rsid w:val="00D4491B"/>
    <w:rsid w:val="00D51859"/>
    <w:rsid w:val="00D52DA1"/>
    <w:rsid w:val="00D904DD"/>
    <w:rsid w:val="00DA5433"/>
    <w:rsid w:val="00DA5B6C"/>
    <w:rsid w:val="00DE5F96"/>
    <w:rsid w:val="00E45543"/>
    <w:rsid w:val="00E72B73"/>
    <w:rsid w:val="00E81F81"/>
    <w:rsid w:val="00E9285E"/>
    <w:rsid w:val="00E930D6"/>
    <w:rsid w:val="00E974F6"/>
    <w:rsid w:val="00EA1451"/>
    <w:rsid w:val="00EF23A0"/>
    <w:rsid w:val="00F02793"/>
    <w:rsid w:val="00F234C1"/>
    <w:rsid w:val="00F56B72"/>
    <w:rsid w:val="00F71803"/>
    <w:rsid w:val="00F81FD6"/>
    <w:rsid w:val="00F86F85"/>
    <w:rsid w:val="00F917EF"/>
    <w:rsid w:val="00FA1631"/>
    <w:rsid w:val="00FB5171"/>
    <w:rsid w:val="00FC0EAB"/>
    <w:rsid w:val="00FD0DD8"/>
    <w:rsid w:val="00FE7A28"/>
    <w:rsid w:val="00FF26DD"/>
    <w:rsid w:val="065274E8"/>
    <w:rsid w:val="07378C12"/>
    <w:rsid w:val="09BA3BD7"/>
    <w:rsid w:val="09F1B9FA"/>
    <w:rsid w:val="0B0F9B6F"/>
    <w:rsid w:val="0D029F69"/>
    <w:rsid w:val="0E3E78C2"/>
    <w:rsid w:val="16E096E9"/>
    <w:rsid w:val="19E9749F"/>
    <w:rsid w:val="1C2C83C0"/>
    <w:rsid w:val="1D3F086E"/>
    <w:rsid w:val="1E86E4F7"/>
    <w:rsid w:val="1EB067CF"/>
    <w:rsid w:val="1F2C13BA"/>
    <w:rsid w:val="20B66FB9"/>
    <w:rsid w:val="2146756A"/>
    <w:rsid w:val="23F7D951"/>
    <w:rsid w:val="27531636"/>
    <w:rsid w:val="29F7D874"/>
    <w:rsid w:val="2A670C5F"/>
    <w:rsid w:val="2C467EB1"/>
    <w:rsid w:val="2C598558"/>
    <w:rsid w:val="2E3EA1CB"/>
    <w:rsid w:val="2EA516F3"/>
    <w:rsid w:val="3027C870"/>
    <w:rsid w:val="33461E98"/>
    <w:rsid w:val="34AFC134"/>
    <w:rsid w:val="3813B51D"/>
    <w:rsid w:val="38E57FE9"/>
    <w:rsid w:val="3D12C35E"/>
    <w:rsid w:val="3E10ACE0"/>
    <w:rsid w:val="3FBCFC32"/>
    <w:rsid w:val="3FF00020"/>
    <w:rsid w:val="450AB623"/>
    <w:rsid w:val="4649784C"/>
    <w:rsid w:val="4809D1A6"/>
    <w:rsid w:val="489BA36F"/>
    <w:rsid w:val="48BE9DED"/>
    <w:rsid w:val="498AFA7F"/>
    <w:rsid w:val="4AA40F97"/>
    <w:rsid w:val="4C2D13E8"/>
    <w:rsid w:val="4DD4AB44"/>
    <w:rsid w:val="4E3A7C77"/>
    <w:rsid w:val="575D11B6"/>
    <w:rsid w:val="5A7FBE62"/>
    <w:rsid w:val="5B3FD454"/>
    <w:rsid w:val="5DCCF0B2"/>
    <w:rsid w:val="5DE92DFE"/>
    <w:rsid w:val="5E156E3E"/>
    <w:rsid w:val="5F21DF5B"/>
    <w:rsid w:val="6065B346"/>
    <w:rsid w:val="64C557FD"/>
    <w:rsid w:val="64CAB6C2"/>
    <w:rsid w:val="65CB9ED9"/>
    <w:rsid w:val="66013388"/>
    <w:rsid w:val="6AC426A3"/>
    <w:rsid w:val="6C12C8A0"/>
    <w:rsid w:val="6F9D9689"/>
    <w:rsid w:val="71530DA7"/>
    <w:rsid w:val="74C50BAE"/>
    <w:rsid w:val="76BAE1A7"/>
    <w:rsid w:val="77F3D365"/>
    <w:rsid w:val="78A17EBB"/>
    <w:rsid w:val="79842D8A"/>
    <w:rsid w:val="79D9126B"/>
    <w:rsid w:val="7A7B494A"/>
    <w:rsid w:val="7B95F93A"/>
    <w:rsid w:val="7C239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DDC491"/>
  <w14:defaultImageDpi w14:val="0"/>
  <w15:docId w15:val="{3085A90F-F081-4A5F-B947-E317821F1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4C2"/>
    <w:pPr>
      <w:spacing w:after="200" w:line="276" w:lineRule="auto"/>
    </w:pPr>
    <w:rPr>
      <w:rFonts w:cs="Times New Roman"/>
      <w:sz w:val="22"/>
      <w:szCs w:val="2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7776"/>
    <w:pPr>
      <w:keepNext/>
      <w:spacing w:before="180" w:after="120" w:line="400" w:lineRule="exact"/>
      <w:outlineLvl w:val="1"/>
    </w:pPr>
    <w:rPr>
      <w:b/>
      <w:sz w:val="30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7776"/>
    <w:pPr>
      <w:spacing w:before="180" w:after="120" w:line="300" w:lineRule="exact"/>
      <w:outlineLvl w:val="2"/>
    </w:pPr>
    <w:rPr>
      <w:b/>
      <w:sz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3F7776"/>
    <w:rPr>
      <w:rFonts w:eastAsia="Times New Roman" w:cs="Times New Roman"/>
      <w:b/>
      <w:sz w:val="30"/>
      <w:lang w:val="en-GB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US" w:eastAsia="x-none"/>
    </w:rPr>
  </w:style>
  <w:style w:type="paragraph" w:customStyle="1" w:styleId="FLSHeading-BulletsNumbers">
    <w:name w:val="FLS Heading - Bullets &amp; Numbers"/>
    <w:basedOn w:val="Normal"/>
    <w:qFormat/>
    <w:rsid w:val="00D51859"/>
    <w:pPr>
      <w:autoSpaceDE w:val="0"/>
      <w:autoSpaceDN w:val="0"/>
      <w:adjustRightInd w:val="0"/>
      <w:spacing w:after="0" w:line="241" w:lineRule="atLeast"/>
    </w:pPr>
    <w:rPr>
      <w:b/>
      <w:color w:val="48A23F"/>
      <w:sz w:val="28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23F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FEB"/>
    <w:rPr>
      <w:rFonts w:cs="Times New Roman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23FEB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FLSDocumentFooter">
    <w:name w:val="FLS Document Footer"/>
    <w:basedOn w:val="Normal"/>
    <w:qFormat/>
    <w:rsid w:val="0014037D"/>
    <w:pPr>
      <w:ind w:left="-454"/>
    </w:pPr>
    <w:rPr>
      <w:color w:val="000000" w:themeColor="text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A5B6C"/>
    <w:rPr>
      <w:rFonts w:ascii="Tahoma" w:hAnsi="Tahoma" w:cs="Times New Roman"/>
      <w:sz w:val="16"/>
    </w:rPr>
  </w:style>
  <w:style w:type="paragraph" w:customStyle="1" w:styleId="FLSCoverTitle1">
    <w:name w:val="FLS CoverTitle 1"/>
    <w:autoRedefine/>
    <w:qFormat/>
    <w:rsid w:val="00A93F56"/>
    <w:pPr>
      <w:spacing w:after="200" w:line="1300" w:lineRule="exact"/>
      <w:contextualSpacing/>
    </w:pPr>
    <w:rPr>
      <w:rFonts w:cs="Times New Roman"/>
      <w:b/>
      <w:color w:val="48A23F"/>
      <w:sz w:val="120"/>
      <w:szCs w:val="120"/>
      <w:lang w:val="en-US"/>
    </w:rPr>
  </w:style>
  <w:style w:type="paragraph" w:customStyle="1" w:styleId="FLSCoverTitle2">
    <w:name w:val="FLS CoverTitle2"/>
    <w:autoRedefine/>
    <w:qFormat/>
    <w:rsid w:val="00A93F56"/>
    <w:pPr>
      <w:spacing w:after="200" w:line="1040" w:lineRule="exact"/>
      <w:contextualSpacing/>
    </w:pPr>
    <w:rPr>
      <w:rFonts w:cs="Times New Roman"/>
      <w:b/>
      <w:color w:val="48A23F"/>
      <w:sz w:val="96"/>
      <w:szCs w:val="96"/>
      <w:lang w:val="en-US"/>
    </w:rPr>
  </w:style>
  <w:style w:type="paragraph" w:customStyle="1" w:styleId="FLSCoverTitle3">
    <w:name w:val="FLS CoverTitle3"/>
    <w:autoRedefine/>
    <w:qFormat/>
    <w:rsid w:val="00A93F56"/>
    <w:pPr>
      <w:spacing w:after="200" w:line="800" w:lineRule="exact"/>
      <w:contextualSpacing/>
    </w:pPr>
    <w:rPr>
      <w:rFonts w:cs="Times New Roman"/>
      <w:b/>
      <w:color w:val="48A23F"/>
      <w:sz w:val="72"/>
      <w:szCs w:val="72"/>
      <w:lang w:val="en-US"/>
    </w:rPr>
  </w:style>
  <w:style w:type="paragraph" w:customStyle="1" w:styleId="FLSCoverBody">
    <w:name w:val="FLS CoverBody"/>
    <w:autoRedefine/>
    <w:qFormat/>
    <w:rsid w:val="00A93F56"/>
    <w:pPr>
      <w:spacing w:after="200" w:line="440" w:lineRule="exact"/>
      <w:contextualSpacing/>
    </w:pPr>
    <w:rPr>
      <w:rFonts w:cs="Times New Roman"/>
      <w:b/>
      <w:color w:val="48A23F"/>
      <w:sz w:val="36"/>
      <w:szCs w:val="36"/>
      <w:lang w:val="en-US"/>
    </w:rPr>
  </w:style>
  <w:style w:type="paragraph" w:customStyle="1" w:styleId="FLSHeading2Bold">
    <w:name w:val="FLS Heading 2 Bold"/>
    <w:autoRedefine/>
    <w:qFormat/>
    <w:rsid w:val="0017415E"/>
    <w:pPr>
      <w:spacing w:after="160" w:line="480" w:lineRule="exact"/>
      <w:contextualSpacing/>
    </w:pPr>
    <w:rPr>
      <w:rFonts w:cs="Times New Roman"/>
      <w:b/>
      <w:color w:val="48A23F"/>
      <w:sz w:val="52"/>
      <w:szCs w:val="22"/>
      <w:lang w:val="en-US"/>
    </w:rPr>
  </w:style>
  <w:style w:type="paragraph" w:customStyle="1" w:styleId="FLSHeading2">
    <w:name w:val="FLS Heading 2"/>
    <w:autoRedefine/>
    <w:qFormat/>
    <w:rsid w:val="0017415E"/>
    <w:pPr>
      <w:spacing w:after="160" w:line="480" w:lineRule="exact"/>
      <w:contextualSpacing/>
    </w:pPr>
    <w:rPr>
      <w:rFonts w:cs="Times New Roman"/>
      <w:color w:val="48A23F"/>
      <w:sz w:val="52"/>
      <w:szCs w:val="22"/>
      <w:lang w:val="en-US"/>
    </w:rPr>
  </w:style>
  <w:style w:type="paragraph" w:customStyle="1" w:styleId="FLSHeading3Bold">
    <w:name w:val="FLS Heading 3 Bold"/>
    <w:autoRedefine/>
    <w:qFormat/>
    <w:rsid w:val="005F5460"/>
    <w:pPr>
      <w:spacing w:after="160" w:line="400" w:lineRule="exact"/>
      <w:contextualSpacing/>
    </w:pPr>
    <w:rPr>
      <w:rFonts w:cs="Times New Roman"/>
      <w:b/>
      <w:bCs/>
      <w:color w:val="48A23F"/>
      <w:sz w:val="44"/>
      <w:szCs w:val="22"/>
      <w:lang w:val="en-US"/>
    </w:rPr>
  </w:style>
  <w:style w:type="paragraph" w:customStyle="1" w:styleId="FLSHeading3">
    <w:name w:val="FLS Heading 3"/>
    <w:autoRedefine/>
    <w:qFormat/>
    <w:rsid w:val="005F5460"/>
    <w:pPr>
      <w:spacing w:after="160" w:line="400" w:lineRule="exact"/>
      <w:contextualSpacing/>
    </w:pPr>
    <w:rPr>
      <w:rFonts w:cs="Times New Roman"/>
      <w:bCs/>
      <w:color w:val="48A23F"/>
      <w:sz w:val="44"/>
      <w:szCs w:val="22"/>
      <w:lang w:val="en-US"/>
    </w:rPr>
  </w:style>
  <w:style w:type="paragraph" w:customStyle="1" w:styleId="FLSHeadingBold4">
    <w:name w:val="FLS Heading Bold 4"/>
    <w:autoRedefine/>
    <w:qFormat/>
    <w:rsid w:val="0014037D"/>
    <w:pPr>
      <w:spacing w:after="160" w:line="320" w:lineRule="exact"/>
      <w:contextualSpacing/>
    </w:pPr>
    <w:rPr>
      <w:rFonts w:cs="Times New Roman"/>
      <w:b/>
      <w:bCs/>
      <w:color w:val="48A23F"/>
      <w:sz w:val="36"/>
      <w:szCs w:val="22"/>
      <w:lang w:val="en-US"/>
    </w:rPr>
  </w:style>
  <w:style w:type="paragraph" w:customStyle="1" w:styleId="FLSBody">
    <w:name w:val="FLS Body"/>
    <w:qFormat/>
    <w:rsid w:val="004F38DE"/>
    <w:pPr>
      <w:spacing w:after="200" w:line="276" w:lineRule="auto"/>
      <w:contextualSpacing/>
    </w:pPr>
    <w:rPr>
      <w:rFonts w:cs="Times New Roman"/>
      <w:sz w:val="24"/>
      <w:szCs w:val="22"/>
      <w:lang w:val="en-US"/>
    </w:rPr>
  </w:style>
  <w:style w:type="paragraph" w:customStyle="1" w:styleId="FLSHeading1Bold">
    <w:name w:val="FLS Heading 1 Bold"/>
    <w:autoRedefine/>
    <w:qFormat/>
    <w:rsid w:val="00645688"/>
    <w:pPr>
      <w:spacing w:after="160" w:line="680" w:lineRule="exact"/>
      <w:contextualSpacing/>
    </w:pPr>
    <w:rPr>
      <w:rFonts w:cs="Times New Roman"/>
      <w:b/>
      <w:color w:val="48A23F"/>
      <w:sz w:val="64"/>
      <w:szCs w:val="24"/>
    </w:rPr>
  </w:style>
  <w:style w:type="paragraph" w:customStyle="1" w:styleId="FLSHeading1">
    <w:name w:val="FLS Heading 1"/>
    <w:autoRedefine/>
    <w:qFormat/>
    <w:rsid w:val="00723FEB"/>
    <w:pPr>
      <w:autoSpaceDE w:val="0"/>
      <w:autoSpaceDN w:val="0"/>
      <w:adjustRightInd w:val="0"/>
      <w:spacing w:after="160" w:line="680" w:lineRule="exact"/>
      <w:contextualSpacing/>
    </w:pPr>
    <w:rPr>
      <w:color w:val="40A74D"/>
      <w:sz w:val="64"/>
      <w:szCs w:val="72"/>
      <w:lang w:val="en-US"/>
    </w:rPr>
  </w:style>
  <w:style w:type="paragraph" w:customStyle="1" w:styleId="FLSHeading4">
    <w:name w:val="FLS Heading 4"/>
    <w:autoRedefine/>
    <w:qFormat/>
    <w:rsid w:val="0014037D"/>
    <w:pPr>
      <w:spacing w:after="160" w:line="320" w:lineRule="exact"/>
      <w:contextualSpacing/>
    </w:pPr>
    <w:rPr>
      <w:rFonts w:cs="Times New Roman"/>
      <w:bCs/>
      <w:color w:val="48A23F"/>
      <w:sz w:val="36"/>
      <w:szCs w:val="22"/>
      <w:lang w:val="en-US"/>
    </w:rPr>
  </w:style>
  <w:style w:type="paragraph" w:customStyle="1" w:styleId="FLSBullets">
    <w:name w:val="FLS Bullets"/>
    <w:basedOn w:val="Default"/>
    <w:qFormat/>
    <w:rsid w:val="005C79FB"/>
    <w:pPr>
      <w:numPr>
        <w:numId w:val="2"/>
      </w:numPr>
      <w:spacing w:after="200" w:line="276" w:lineRule="auto"/>
      <w:contextualSpacing/>
    </w:pPr>
    <w:rPr>
      <w:color w:val="221E1F"/>
      <w:szCs w:val="23"/>
    </w:rPr>
  </w:style>
  <w:style w:type="paragraph" w:customStyle="1" w:styleId="Default">
    <w:name w:val="Default"/>
    <w:rsid w:val="00DE5F9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LSNumbers">
    <w:name w:val="FLS Numbers"/>
    <w:basedOn w:val="Normal"/>
    <w:qFormat/>
    <w:rsid w:val="0033593C"/>
    <w:pPr>
      <w:numPr>
        <w:numId w:val="1"/>
      </w:numPr>
      <w:autoSpaceDE w:val="0"/>
      <w:autoSpaceDN w:val="0"/>
      <w:adjustRightInd w:val="0"/>
      <w:contextualSpacing/>
    </w:pPr>
    <w:rPr>
      <w:rFonts w:cs="Calibri"/>
      <w:color w:val="221E1F"/>
      <w:sz w:val="24"/>
      <w:szCs w:val="23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1467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46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A1467D"/>
    <w:rPr>
      <w:rFonts w:cs="Times New Roman"/>
      <w:lang w:val="en-US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46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1467D"/>
    <w:rPr>
      <w:rFonts w:cs="Times New Roman"/>
      <w:b/>
      <w:bCs/>
      <w:lang w:val="en-US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723FEB"/>
    <w:rPr>
      <w:rFonts w:cs="Times New Roman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154AA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4AAA"/>
    <w:rPr>
      <w:color w:val="800080" w:themeColor="followedHyperlink"/>
      <w:u w:val="single"/>
    </w:rPr>
  </w:style>
  <w:style w:type="numbering" w:customStyle="1" w:styleId="CurrentList1">
    <w:name w:val="Current List1"/>
    <w:uiPriority w:val="99"/>
    <w:rsid w:val="00FD0DD8"/>
    <w:pPr>
      <w:numPr>
        <w:numId w:val="3"/>
      </w:numPr>
    </w:pPr>
  </w:style>
  <w:style w:type="numbering" w:customStyle="1" w:styleId="CurrentList2">
    <w:name w:val="Current List2"/>
    <w:uiPriority w:val="99"/>
    <w:rsid w:val="00FD0DD8"/>
    <w:pPr>
      <w:numPr>
        <w:numId w:val="4"/>
      </w:numPr>
    </w:pPr>
  </w:style>
  <w:style w:type="table" w:styleId="TableGrid">
    <w:name w:val="Table Grid"/>
    <w:basedOn w:val="TableNormal"/>
    <w:uiPriority w:val="59"/>
    <w:rsid w:val="005F5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16A81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B919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321637\Downloads\fls-A4-portrait-wordtemplate-nocover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D4A96549C94B18A1ED35A57D3A94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93132-EB44-48C2-889D-26D1C35B6B90}"/>
      </w:docPartPr>
      <w:docPartBody>
        <w:p w:rsidR="009A7E8B" w:rsidRDefault="00061F95" w:rsidP="00061F95">
          <w:pPr>
            <w:pStyle w:val="4CD4A96549C94B18A1ED35A57D3A94FC1"/>
          </w:pPr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p>
      </w:docPartBody>
    </w:docPart>
    <w:docPart>
      <w:docPartPr>
        <w:name w:val="834859EF44694146B7920AD308B6EC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8CE0E-6E55-4FC6-88F7-10BF6876362D}"/>
      </w:docPartPr>
      <w:docPartBody>
        <w:p w:rsidR="009A7E8B" w:rsidRDefault="00061F95" w:rsidP="00061F95">
          <w:pPr>
            <w:pStyle w:val="834859EF44694146B7920AD308B6EC691"/>
          </w:pPr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p>
      </w:docPartBody>
    </w:docPart>
    <w:docPart>
      <w:docPartPr>
        <w:name w:val="F3FEC5B436DA4790AEDA5BC1A57B05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BF0BA-8905-41F9-A401-5ADF113C56C5}"/>
      </w:docPartPr>
      <w:docPartBody>
        <w:p w:rsidR="009A7E8B" w:rsidRDefault="00061F95" w:rsidP="00061F95">
          <w:pPr>
            <w:pStyle w:val="F3FEC5B436DA4790AEDA5BC1A57B052B"/>
          </w:pPr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p>
      </w:docPartBody>
    </w:docPart>
    <w:docPart>
      <w:docPartPr>
        <w:name w:val="A104677373AB4774AE96A65E96383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665D5-2FC5-43FB-A112-E6F48C8867E2}"/>
      </w:docPartPr>
      <w:docPartBody>
        <w:p w:rsidR="009A7E8B" w:rsidRDefault="00061F95" w:rsidP="00061F95">
          <w:pPr>
            <w:pStyle w:val="A104677373AB4774AE96A65E96383798"/>
          </w:pPr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p>
      </w:docPartBody>
    </w:docPart>
    <w:docPart>
      <w:docPartPr>
        <w:name w:val="40D61AD6F6B74CBDAD6B9313A6F99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49CC76-4274-4499-AD6F-55164BCB6086}"/>
      </w:docPartPr>
      <w:docPartBody>
        <w:p w:rsidR="009A7E8B" w:rsidRDefault="00061F95" w:rsidP="00061F95">
          <w:pPr>
            <w:pStyle w:val="40D61AD6F6B74CBDAD6B9313A6F99254"/>
          </w:pPr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p>
      </w:docPartBody>
    </w:docPart>
    <w:docPart>
      <w:docPartPr>
        <w:name w:val="5C832A40B5B444E489E5CEFF6CE39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0C85F6-3E60-4B07-B4EC-2717CBF6F586}"/>
      </w:docPartPr>
      <w:docPartBody>
        <w:p w:rsidR="009A7E8B" w:rsidRDefault="00061F95" w:rsidP="00061F95">
          <w:pPr>
            <w:pStyle w:val="5C832A40B5B444E489E5CEFF6CE39512"/>
          </w:pPr>
          <w:r w:rsidRPr="00016A81">
            <w:rPr>
              <w:rStyle w:val="PlaceholderText"/>
              <w:u w:val="single"/>
              <w:lang w:val="en-GB"/>
            </w:rPr>
            <w:t>Click or tap here to enter text.</w:t>
          </w:r>
        </w:p>
      </w:docPartBody>
    </w:docPart>
    <w:docPart>
      <w:docPartPr>
        <w:name w:val="395D28F74ADD49CEAB02F6F70758A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648D1-6A89-4D45-98D4-28D82A058C5D}"/>
      </w:docPartPr>
      <w:docPartBody>
        <w:p w:rsidR="009A7E8B" w:rsidRDefault="00061F95" w:rsidP="00061F95">
          <w:pPr>
            <w:pStyle w:val="395D28F74ADD49CEAB02F6F70758A603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53114D9EDF88466CB795A05FEE747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899EF3-DC50-4F1A-81C7-FF8606C267F7}"/>
      </w:docPartPr>
      <w:docPartBody>
        <w:p w:rsidR="009A7E8B" w:rsidRDefault="00061F95" w:rsidP="00061F95">
          <w:pPr>
            <w:pStyle w:val="53114D9EDF88466CB795A05FEE74702E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A06540182F8745A997F67DCDEEBD1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ABB55-D664-4E4A-BA59-4A405CC9E348}"/>
      </w:docPartPr>
      <w:docPartBody>
        <w:p w:rsidR="009A7E8B" w:rsidRDefault="00061F95" w:rsidP="00061F95">
          <w:pPr>
            <w:pStyle w:val="A06540182F8745A997F67DCDEEBD1364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9A36A3C762BA4A3096A6F04E8A8BD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C1A04-D5CA-4492-BEEB-11541431E662}"/>
      </w:docPartPr>
      <w:docPartBody>
        <w:p w:rsidR="009A7E8B" w:rsidRDefault="00061F95" w:rsidP="00061F95">
          <w:pPr>
            <w:pStyle w:val="9A36A3C762BA4A3096A6F04E8A8BDA6F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75C7B4D8F7094BFF94FAC8BE6D813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D30AC-ED77-462F-B554-F7185C9CD225}"/>
      </w:docPartPr>
      <w:docPartBody>
        <w:p w:rsidR="009A7E8B" w:rsidRDefault="00061F95" w:rsidP="00061F95">
          <w:pPr>
            <w:pStyle w:val="75C7B4D8F7094BFF94FAC8BE6D8130EE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0618D342815B4E46BED6EE1CC222C7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F981-8828-4C62-8269-A4BDF680837D}"/>
      </w:docPartPr>
      <w:docPartBody>
        <w:p w:rsidR="009A7E8B" w:rsidRDefault="00061F95" w:rsidP="00061F95">
          <w:pPr>
            <w:pStyle w:val="0618D342815B4E46BED6EE1CC222C7EB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C96C7D7309BE43A894765AC756B62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C478E-16EB-4DD8-9B8C-A40D6B4C123A}"/>
      </w:docPartPr>
      <w:docPartBody>
        <w:p w:rsidR="009A7E8B" w:rsidRDefault="00061F95" w:rsidP="00061F95">
          <w:pPr>
            <w:pStyle w:val="C96C7D7309BE43A894765AC756B62613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C223FB8853864804B419226D2E52B7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4D34B2-7460-4BC6-AD81-35A34496EFD5}"/>
      </w:docPartPr>
      <w:docPartBody>
        <w:p w:rsidR="009A7E8B" w:rsidRDefault="00061F95" w:rsidP="00061F95">
          <w:pPr>
            <w:pStyle w:val="C223FB8853864804B419226D2E52B75E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F30C68978B634A0A88FB183DC1D02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68502-5BE8-4E07-B853-BF99769E8977}"/>
      </w:docPartPr>
      <w:docPartBody>
        <w:p w:rsidR="009A7E8B" w:rsidRDefault="00061F95" w:rsidP="00061F95">
          <w:pPr>
            <w:pStyle w:val="F30C68978B634A0A88FB183DC1D02572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CE3FF618A6FB48438D2366A711424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3C559-E64E-49E3-8FC6-37C87296155D}"/>
      </w:docPartPr>
      <w:docPartBody>
        <w:p w:rsidR="009A7E8B" w:rsidRDefault="00061F95" w:rsidP="00061F95">
          <w:pPr>
            <w:pStyle w:val="CE3FF618A6FB48438D2366A7114240FC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2235FFB2D4F3482F890D632327AAF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1F3DF-DD6D-433B-BE34-57256916BD3B}"/>
      </w:docPartPr>
      <w:docPartBody>
        <w:p w:rsidR="009A7E8B" w:rsidRDefault="00061F95" w:rsidP="00061F95">
          <w:pPr>
            <w:pStyle w:val="2235FFB2D4F3482F890D632327AAFA3E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8FD504177D2B479E845D2CD7BD86A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F6FCE-7F69-43AF-936D-1258307E7925}"/>
      </w:docPartPr>
      <w:docPartBody>
        <w:p w:rsidR="009A7E8B" w:rsidRDefault="00061F95" w:rsidP="00061F95">
          <w:pPr>
            <w:pStyle w:val="8FD504177D2B479E845D2CD7BD86A406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912E4D7E196E45C1B2C171AEBBBDDE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1208D-BC62-4EE9-A8CB-485EEA49ED1F}"/>
      </w:docPartPr>
      <w:docPartBody>
        <w:p w:rsidR="009A7E8B" w:rsidRDefault="00061F95" w:rsidP="00061F95">
          <w:pPr>
            <w:pStyle w:val="912E4D7E196E45C1B2C171AEBBBDDECC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E8BC7EB378564B049B99903133302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FC0A3-B8A6-44D5-A4C9-3280F82F2049}"/>
      </w:docPartPr>
      <w:docPartBody>
        <w:p w:rsidR="009A7E8B" w:rsidRDefault="00061F95" w:rsidP="00061F95">
          <w:pPr>
            <w:pStyle w:val="E8BC7EB378564B049B99903133302E1E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2BBFF463999F49AEAB710083EF28A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C6901-314E-4866-A6CD-0707A002354F}"/>
      </w:docPartPr>
      <w:docPartBody>
        <w:p w:rsidR="009A7E8B" w:rsidRDefault="00061F95" w:rsidP="00061F95">
          <w:pPr>
            <w:pStyle w:val="2BBFF463999F49AEAB710083EF28AB5D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C1E3C0FDBBA8496F8CC4FFC6F42F1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463DA-1573-42AF-89E2-9E55CC394043}"/>
      </w:docPartPr>
      <w:docPartBody>
        <w:p w:rsidR="009A7E8B" w:rsidRDefault="00061F95" w:rsidP="00061F95">
          <w:pPr>
            <w:pStyle w:val="C1E3C0FDBBA8496F8CC4FFC6F42F1179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B09D51EA103249C8AFEB6721FAF8A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6DCA5E-7979-41BC-8A55-2275A63D3B28}"/>
      </w:docPartPr>
      <w:docPartBody>
        <w:p w:rsidR="009A7E8B" w:rsidRDefault="00061F95" w:rsidP="00061F95">
          <w:pPr>
            <w:pStyle w:val="B09D51EA103249C8AFEB6721FAF8A712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2547B4C190D04F119290C5406D976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8F96FC-7DE0-44D3-B61A-4C0654F1E03F}"/>
      </w:docPartPr>
      <w:docPartBody>
        <w:p w:rsidR="009A7E8B" w:rsidRDefault="00061F95" w:rsidP="00061F95">
          <w:pPr>
            <w:pStyle w:val="2547B4C190D04F119290C5406D97612C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1129903AD3EF446FBD8B8E9BE163F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3B420-6529-46DB-AEF8-77816B04F8BD}"/>
      </w:docPartPr>
      <w:docPartBody>
        <w:p w:rsidR="009A7E8B" w:rsidRDefault="00061F95" w:rsidP="00061F95">
          <w:pPr>
            <w:pStyle w:val="1129903AD3EF446FBD8B8E9BE163FEDB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29D11E2E470945D184B5A98457662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23D91-6D81-4C11-82F8-44962F6FCEE1}"/>
      </w:docPartPr>
      <w:docPartBody>
        <w:p w:rsidR="009A7E8B" w:rsidRDefault="00061F95" w:rsidP="00061F95">
          <w:pPr>
            <w:pStyle w:val="29D11E2E470945D184B5A984576627FB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B767EFB3D5B24B679502E5C1D6ABB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80D76-9015-4F1E-9E06-0901AC6A05F7}"/>
      </w:docPartPr>
      <w:docPartBody>
        <w:p w:rsidR="009A7E8B" w:rsidRDefault="00061F95" w:rsidP="00061F95">
          <w:pPr>
            <w:pStyle w:val="B767EFB3D5B24B679502E5C1D6ABB250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C0AB821DC0D44F59B6D4C1EBB4587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77376-3E5F-4713-9F8A-2BAA04038276}"/>
      </w:docPartPr>
      <w:docPartBody>
        <w:p w:rsidR="009A7E8B" w:rsidRDefault="00061F95" w:rsidP="00061F95">
          <w:pPr>
            <w:pStyle w:val="C0AB821DC0D44F59B6D4C1EBB45878DC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5B0A7C8FEFE54D11BD3CBD7BE10F7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54484-1E6A-458D-A5CC-1E544FCE7C1E}"/>
      </w:docPartPr>
      <w:docPartBody>
        <w:p w:rsidR="009A7E8B" w:rsidRDefault="00061F95" w:rsidP="00061F95">
          <w:pPr>
            <w:pStyle w:val="5B0A7C8FEFE54D11BD3CBD7BE10F762D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E1FE2CD3E85541239EBAE095FC6320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A7E38D-7F89-4B3B-8E9E-C56F1D3A7E0F}"/>
      </w:docPartPr>
      <w:docPartBody>
        <w:p w:rsidR="009A7E8B" w:rsidRDefault="00061F95" w:rsidP="00061F95">
          <w:pPr>
            <w:pStyle w:val="E1FE2CD3E85541239EBAE095FC63200A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085AC06D12784A28A7CF8990FA380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40544-A722-471F-81B5-7194E14513F3}"/>
      </w:docPartPr>
      <w:docPartBody>
        <w:p w:rsidR="009A7E8B" w:rsidRDefault="00061F95" w:rsidP="00061F95">
          <w:pPr>
            <w:pStyle w:val="085AC06D12784A28A7CF8990FA380CFD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7BA69AA1D66D4590B472D5862B6138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1B3054-34EB-4019-9875-900FAF1E8218}"/>
      </w:docPartPr>
      <w:docPartBody>
        <w:p w:rsidR="009A7E8B" w:rsidRDefault="00061F95" w:rsidP="00061F95">
          <w:pPr>
            <w:pStyle w:val="7BA69AA1D66D4590B472D5862B61384C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4FCAAB6672FD4E91A119346D86D50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93E01-27D1-4DDB-A860-FEA02B29625A}"/>
      </w:docPartPr>
      <w:docPartBody>
        <w:p w:rsidR="009A7E8B" w:rsidRDefault="00061F95" w:rsidP="00061F95">
          <w:pPr>
            <w:pStyle w:val="4FCAAB6672FD4E91A119346D86D507D8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057FDBB1767E44259E7D36C304BA9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572DE-B087-449A-A0DB-32EAFD288C34}"/>
      </w:docPartPr>
      <w:docPartBody>
        <w:p w:rsidR="009A7E8B" w:rsidRDefault="00061F95" w:rsidP="00061F95">
          <w:pPr>
            <w:pStyle w:val="057FDBB1767E44259E7D36C304BA9109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9A6A92174BE84515B49687857482B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2BCC8-BD0E-4AE9-AEDF-E4BCFFDC564D}"/>
      </w:docPartPr>
      <w:docPartBody>
        <w:p w:rsidR="009A7E8B" w:rsidRDefault="00061F95" w:rsidP="00061F95">
          <w:pPr>
            <w:pStyle w:val="9A6A92174BE84515B49687857482B208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FB94242298104CD1AAF73869D0B00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4D081D-F0F5-419A-AEBB-CC957E53EE4A}"/>
      </w:docPartPr>
      <w:docPartBody>
        <w:p w:rsidR="009A7E8B" w:rsidRDefault="00061F95" w:rsidP="00061F95">
          <w:pPr>
            <w:pStyle w:val="FB94242298104CD1AAF73869D0B0028B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C249C2DF278A424DA20C97FD23DE4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E00CD-2DD7-4529-B171-F5C84A473A5D}"/>
      </w:docPartPr>
      <w:docPartBody>
        <w:p w:rsidR="009A7E8B" w:rsidRDefault="00061F95" w:rsidP="00061F95">
          <w:pPr>
            <w:pStyle w:val="C249C2DF278A424DA20C97FD23DE4A56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3E1E335BB87A492EBB94FDAF6E133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D4517-805B-49A6-ACF7-548D15C24BB8}"/>
      </w:docPartPr>
      <w:docPartBody>
        <w:p w:rsidR="009A7E8B" w:rsidRDefault="00061F95" w:rsidP="00061F95">
          <w:pPr>
            <w:pStyle w:val="3E1E335BB87A492EBB94FDAF6E13345A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0174C47F25CC454B8DB39E876672B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7299C-EA11-4CEA-B72D-0734E3B66605}"/>
      </w:docPartPr>
      <w:docPartBody>
        <w:p w:rsidR="009A7E8B" w:rsidRDefault="00061F95" w:rsidP="00061F95">
          <w:pPr>
            <w:pStyle w:val="0174C47F25CC454B8DB39E876672BCD8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34D51792EEB5426B9DCE7C400CFDE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33077-C98A-4BB6-A915-956AD9EAE1F1}"/>
      </w:docPartPr>
      <w:docPartBody>
        <w:p w:rsidR="009A7E8B" w:rsidRDefault="00061F95" w:rsidP="00061F95">
          <w:pPr>
            <w:pStyle w:val="34D51792EEB5426B9DCE7C400CFDEC31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341852FB0B9742BC8817EB18E201E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9F1103-3521-4657-9953-D3A62BEABFA7}"/>
      </w:docPartPr>
      <w:docPartBody>
        <w:p w:rsidR="009A7E8B" w:rsidRDefault="00061F95" w:rsidP="00061F95">
          <w:pPr>
            <w:pStyle w:val="341852FB0B9742BC8817EB18E201EFE4"/>
          </w:pPr>
          <w:r w:rsidRPr="00016A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963D41A8B7B84D759730A084B22855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71AE08-2A69-4D4C-9BF1-0C5D75F90D37}"/>
      </w:docPartPr>
      <w:docPartBody>
        <w:p w:rsidR="00000000" w:rsidRDefault="00000000">
          <w:r w:rsidRPr="3E10ACE0">
            <w:rPr>
              <w:rStyle w:val="PlaceholderText"/>
              <w:u w:val="single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F95"/>
    <w:rsid w:val="00061F95"/>
    <w:rsid w:val="001101DE"/>
    <w:rsid w:val="00896673"/>
    <w:rsid w:val="009A7E8B"/>
    <w:rsid w:val="00E9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1F95"/>
    <w:rPr>
      <w:color w:val="666666"/>
    </w:rPr>
  </w:style>
  <w:style w:type="paragraph" w:customStyle="1" w:styleId="4CD4A96549C94B18A1ED35A57D3A94FC">
    <w:name w:val="4CD4A96549C94B18A1ED35A57D3A94FC"/>
    <w:rsid w:val="00061F95"/>
    <w:pPr>
      <w:spacing w:after="200" w:line="276" w:lineRule="auto"/>
      <w:contextualSpacing/>
    </w:pPr>
    <w:rPr>
      <w:rFonts w:ascii="Calibri" w:eastAsia="Times New Roman" w:hAnsi="Calibri" w:cs="Times New Roman"/>
      <w:kern w:val="0"/>
      <w:szCs w:val="22"/>
      <w:lang w:val="en-US" w:eastAsia="en-US"/>
      <w14:ligatures w14:val="none"/>
    </w:rPr>
  </w:style>
  <w:style w:type="paragraph" w:customStyle="1" w:styleId="834859EF44694146B7920AD308B6EC69">
    <w:name w:val="834859EF44694146B7920AD308B6EC69"/>
    <w:rsid w:val="00061F95"/>
    <w:pPr>
      <w:spacing w:after="200" w:line="276" w:lineRule="auto"/>
      <w:contextualSpacing/>
    </w:pPr>
    <w:rPr>
      <w:rFonts w:ascii="Calibri" w:eastAsia="Times New Roman" w:hAnsi="Calibri" w:cs="Times New Roman"/>
      <w:kern w:val="0"/>
      <w:szCs w:val="22"/>
      <w:lang w:val="en-US" w:eastAsia="en-US"/>
      <w14:ligatures w14:val="none"/>
    </w:rPr>
  </w:style>
  <w:style w:type="paragraph" w:customStyle="1" w:styleId="4CD4A96549C94B18A1ED35A57D3A94FC1">
    <w:name w:val="4CD4A96549C94B18A1ED35A57D3A94FC1"/>
    <w:rsid w:val="00061F95"/>
    <w:pPr>
      <w:spacing w:after="200" w:line="276" w:lineRule="auto"/>
      <w:contextualSpacing/>
    </w:pPr>
    <w:rPr>
      <w:rFonts w:ascii="Calibri" w:eastAsia="Times New Roman" w:hAnsi="Calibri" w:cs="Times New Roman"/>
      <w:kern w:val="0"/>
      <w:szCs w:val="22"/>
      <w:lang w:val="en-US" w:eastAsia="en-US"/>
      <w14:ligatures w14:val="none"/>
    </w:rPr>
  </w:style>
  <w:style w:type="paragraph" w:customStyle="1" w:styleId="834859EF44694146B7920AD308B6EC691">
    <w:name w:val="834859EF44694146B7920AD308B6EC691"/>
    <w:rsid w:val="00061F95"/>
    <w:pPr>
      <w:spacing w:after="200" w:line="276" w:lineRule="auto"/>
      <w:contextualSpacing/>
    </w:pPr>
    <w:rPr>
      <w:rFonts w:ascii="Calibri" w:eastAsia="Times New Roman" w:hAnsi="Calibri" w:cs="Times New Roman"/>
      <w:kern w:val="0"/>
      <w:szCs w:val="22"/>
      <w:lang w:val="en-US" w:eastAsia="en-US"/>
      <w14:ligatures w14:val="none"/>
    </w:rPr>
  </w:style>
  <w:style w:type="paragraph" w:customStyle="1" w:styleId="F3FEC5B436DA4790AEDA5BC1A57B052B">
    <w:name w:val="F3FEC5B436DA4790AEDA5BC1A57B052B"/>
    <w:rsid w:val="00061F95"/>
    <w:pPr>
      <w:spacing w:after="200" w:line="276" w:lineRule="auto"/>
      <w:contextualSpacing/>
    </w:pPr>
    <w:rPr>
      <w:rFonts w:ascii="Calibri" w:eastAsia="Times New Roman" w:hAnsi="Calibri" w:cs="Times New Roman"/>
      <w:kern w:val="0"/>
      <w:szCs w:val="22"/>
      <w:lang w:val="en-US" w:eastAsia="en-US"/>
      <w14:ligatures w14:val="none"/>
    </w:rPr>
  </w:style>
  <w:style w:type="paragraph" w:customStyle="1" w:styleId="A104677373AB4774AE96A65E96383798">
    <w:name w:val="A104677373AB4774AE96A65E96383798"/>
    <w:rsid w:val="00061F95"/>
    <w:pPr>
      <w:spacing w:after="200" w:line="276" w:lineRule="auto"/>
      <w:contextualSpacing/>
    </w:pPr>
    <w:rPr>
      <w:rFonts w:ascii="Calibri" w:eastAsia="Times New Roman" w:hAnsi="Calibri" w:cs="Times New Roman"/>
      <w:kern w:val="0"/>
      <w:szCs w:val="22"/>
      <w:lang w:val="en-US" w:eastAsia="en-US"/>
      <w14:ligatures w14:val="none"/>
    </w:rPr>
  </w:style>
  <w:style w:type="paragraph" w:customStyle="1" w:styleId="40D61AD6F6B74CBDAD6B9313A6F99254">
    <w:name w:val="40D61AD6F6B74CBDAD6B9313A6F99254"/>
    <w:rsid w:val="00061F95"/>
    <w:pPr>
      <w:spacing w:after="200" w:line="276" w:lineRule="auto"/>
      <w:contextualSpacing/>
    </w:pPr>
    <w:rPr>
      <w:rFonts w:ascii="Calibri" w:eastAsia="Times New Roman" w:hAnsi="Calibri" w:cs="Times New Roman"/>
      <w:kern w:val="0"/>
      <w:szCs w:val="22"/>
      <w:lang w:val="en-US" w:eastAsia="en-US"/>
      <w14:ligatures w14:val="none"/>
    </w:rPr>
  </w:style>
  <w:style w:type="paragraph" w:customStyle="1" w:styleId="5C832A40B5B444E489E5CEFF6CE39512">
    <w:name w:val="5C832A40B5B444E489E5CEFF6CE39512"/>
    <w:rsid w:val="00061F95"/>
    <w:pPr>
      <w:spacing w:after="200" w:line="276" w:lineRule="auto"/>
      <w:contextualSpacing/>
    </w:pPr>
    <w:rPr>
      <w:rFonts w:ascii="Calibri" w:eastAsia="Times New Roman" w:hAnsi="Calibri" w:cs="Times New Roman"/>
      <w:kern w:val="0"/>
      <w:szCs w:val="22"/>
      <w:lang w:val="en-US" w:eastAsia="en-US"/>
      <w14:ligatures w14:val="none"/>
    </w:rPr>
  </w:style>
  <w:style w:type="paragraph" w:customStyle="1" w:styleId="AF64B62F41F748A08A9CDB09CA824818">
    <w:name w:val="AF64B62F41F748A08A9CDB09CA824818"/>
    <w:rsid w:val="00061F95"/>
    <w:pPr>
      <w:spacing w:after="200" w:line="276" w:lineRule="auto"/>
      <w:contextualSpacing/>
    </w:pPr>
    <w:rPr>
      <w:rFonts w:ascii="Calibri" w:eastAsia="Times New Roman" w:hAnsi="Calibri" w:cs="Times New Roman"/>
      <w:kern w:val="0"/>
      <w:szCs w:val="22"/>
      <w:lang w:val="en-US" w:eastAsia="en-US"/>
      <w14:ligatures w14:val="none"/>
    </w:rPr>
  </w:style>
  <w:style w:type="paragraph" w:customStyle="1" w:styleId="395D28F74ADD49CEAB02F6F70758A603">
    <w:name w:val="395D28F74ADD49CEAB02F6F70758A603"/>
    <w:rsid w:val="00061F95"/>
  </w:style>
  <w:style w:type="paragraph" w:customStyle="1" w:styleId="53114D9EDF88466CB795A05FEE74702E">
    <w:name w:val="53114D9EDF88466CB795A05FEE74702E"/>
    <w:rsid w:val="00061F95"/>
  </w:style>
  <w:style w:type="paragraph" w:customStyle="1" w:styleId="A06540182F8745A997F67DCDEEBD1364">
    <w:name w:val="A06540182F8745A997F67DCDEEBD1364"/>
    <w:rsid w:val="00061F95"/>
  </w:style>
  <w:style w:type="paragraph" w:customStyle="1" w:styleId="D1F8A85CD77B41869C16BCBD2BE92813">
    <w:name w:val="D1F8A85CD77B41869C16BCBD2BE92813"/>
    <w:rsid w:val="00061F95"/>
  </w:style>
  <w:style w:type="paragraph" w:customStyle="1" w:styleId="9A36A3C762BA4A3096A6F04E8A8BDA6F">
    <w:name w:val="9A36A3C762BA4A3096A6F04E8A8BDA6F"/>
    <w:rsid w:val="00061F95"/>
  </w:style>
  <w:style w:type="paragraph" w:customStyle="1" w:styleId="75C7B4D8F7094BFF94FAC8BE6D8130EE">
    <w:name w:val="75C7B4D8F7094BFF94FAC8BE6D8130EE"/>
    <w:rsid w:val="00061F95"/>
  </w:style>
  <w:style w:type="paragraph" w:customStyle="1" w:styleId="0618D342815B4E46BED6EE1CC222C7EB">
    <w:name w:val="0618D342815B4E46BED6EE1CC222C7EB"/>
    <w:rsid w:val="00061F95"/>
  </w:style>
  <w:style w:type="paragraph" w:customStyle="1" w:styleId="C96C7D7309BE43A894765AC756B62613">
    <w:name w:val="C96C7D7309BE43A894765AC756B62613"/>
    <w:rsid w:val="00061F95"/>
  </w:style>
  <w:style w:type="paragraph" w:customStyle="1" w:styleId="C223FB8853864804B419226D2E52B75E">
    <w:name w:val="C223FB8853864804B419226D2E52B75E"/>
    <w:rsid w:val="00061F95"/>
  </w:style>
  <w:style w:type="paragraph" w:customStyle="1" w:styleId="F30C68978B634A0A88FB183DC1D02572">
    <w:name w:val="F30C68978B634A0A88FB183DC1D02572"/>
    <w:rsid w:val="00061F95"/>
  </w:style>
  <w:style w:type="paragraph" w:customStyle="1" w:styleId="CE3FF618A6FB48438D2366A7114240FC">
    <w:name w:val="CE3FF618A6FB48438D2366A7114240FC"/>
    <w:rsid w:val="00061F95"/>
  </w:style>
  <w:style w:type="paragraph" w:customStyle="1" w:styleId="2235FFB2D4F3482F890D632327AAFA3E">
    <w:name w:val="2235FFB2D4F3482F890D632327AAFA3E"/>
    <w:rsid w:val="00061F95"/>
  </w:style>
  <w:style w:type="paragraph" w:customStyle="1" w:styleId="8FD504177D2B479E845D2CD7BD86A406">
    <w:name w:val="8FD504177D2B479E845D2CD7BD86A406"/>
    <w:rsid w:val="00061F95"/>
  </w:style>
  <w:style w:type="paragraph" w:customStyle="1" w:styleId="912E4D7E196E45C1B2C171AEBBBDDECC">
    <w:name w:val="912E4D7E196E45C1B2C171AEBBBDDECC"/>
    <w:rsid w:val="00061F95"/>
  </w:style>
  <w:style w:type="paragraph" w:customStyle="1" w:styleId="E8BC7EB378564B049B99903133302E1E">
    <w:name w:val="E8BC7EB378564B049B99903133302E1E"/>
    <w:rsid w:val="00061F95"/>
  </w:style>
  <w:style w:type="paragraph" w:customStyle="1" w:styleId="2BBFF463999F49AEAB710083EF28AB5D">
    <w:name w:val="2BBFF463999F49AEAB710083EF28AB5D"/>
    <w:rsid w:val="00061F95"/>
  </w:style>
  <w:style w:type="paragraph" w:customStyle="1" w:styleId="C1E3C0FDBBA8496F8CC4FFC6F42F1179">
    <w:name w:val="C1E3C0FDBBA8496F8CC4FFC6F42F1179"/>
    <w:rsid w:val="00061F95"/>
  </w:style>
  <w:style w:type="paragraph" w:customStyle="1" w:styleId="B09D51EA103249C8AFEB6721FAF8A712">
    <w:name w:val="B09D51EA103249C8AFEB6721FAF8A712"/>
    <w:rsid w:val="00061F95"/>
  </w:style>
  <w:style w:type="paragraph" w:customStyle="1" w:styleId="2547B4C190D04F119290C5406D97612C">
    <w:name w:val="2547B4C190D04F119290C5406D97612C"/>
    <w:rsid w:val="00061F95"/>
  </w:style>
  <w:style w:type="paragraph" w:customStyle="1" w:styleId="1129903AD3EF446FBD8B8E9BE163FEDB">
    <w:name w:val="1129903AD3EF446FBD8B8E9BE163FEDB"/>
    <w:rsid w:val="00061F95"/>
  </w:style>
  <w:style w:type="paragraph" w:customStyle="1" w:styleId="29D11E2E470945D184B5A984576627FB">
    <w:name w:val="29D11E2E470945D184B5A984576627FB"/>
    <w:rsid w:val="00061F95"/>
  </w:style>
  <w:style w:type="paragraph" w:customStyle="1" w:styleId="B767EFB3D5B24B679502E5C1D6ABB250">
    <w:name w:val="B767EFB3D5B24B679502E5C1D6ABB250"/>
    <w:rsid w:val="00061F95"/>
  </w:style>
  <w:style w:type="paragraph" w:customStyle="1" w:styleId="C0AB821DC0D44F59B6D4C1EBB45878DC">
    <w:name w:val="C0AB821DC0D44F59B6D4C1EBB45878DC"/>
    <w:rsid w:val="00061F95"/>
  </w:style>
  <w:style w:type="paragraph" w:customStyle="1" w:styleId="5B0A7C8FEFE54D11BD3CBD7BE10F762D">
    <w:name w:val="5B0A7C8FEFE54D11BD3CBD7BE10F762D"/>
    <w:rsid w:val="00061F95"/>
  </w:style>
  <w:style w:type="paragraph" w:customStyle="1" w:styleId="E1FE2CD3E85541239EBAE095FC63200A">
    <w:name w:val="E1FE2CD3E85541239EBAE095FC63200A"/>
    <w:rsid w:val="00061F95"/>
  </w:style>
  <w:style w:type="paragraph" w:customStyle="1" w:styleId="085AC06D12784A28A7CF8990FA380CFD">
    <w:name w:val="085AC06D12784A28A7CF8990FA380CFD"/>
    <w:rsid w:val="00061F95"/>
  </w:style>
  <w:style w:type="paragraph" w:customStyle="1" w:styleId="7BA69AA1D66D4590B472D5862B61384C">
    <w:name w:val="7BA69AA1D66D4590B472D5862B61384C"/>
    <w:rsid w:val="00061F95"/>
  </w:style>
  <w:style w:type="paragraph" w:customStyle="1" w:styleId="4FCAAB6672FD4E91A119346D86D507D8">
    <w:name w:val="4FCAAB6672FD4E91A119346D86D507D8"/>
    <w:rsid w:val="00061F95"/>
  </w:style>
  <w:style w:type="paragraph" w:customStyle="1" w:styleId="057FDBB1767E44259E7D36C304BA9109">
    <w:name w:val="057FDBB1767E44259E7D36C304BA9109"/>
    <w:rsid w:val="00061F95"/>
  </w:style>
  <w:style w:type="paragraph" w:customStyle="1" w:styleId="9A6A92174BE84515B49687857482B208">
    <w:name w:val="9A6A92174BE84515B49687857482B208"/>
    <w:rsid w:val="00061F95"/>
  </w:style>
  <w:style w:type="paragraph" w:customStyle="1" w:styleId="FB94242298104CD1AAF73869D0B0028B">
    <w:name w:val="FB94242298104CD1AAF73869D0B0028B"/>
    <w:rsid w:val="00061F95"/>
  </w:style>
  <w:style w:type="paragraph" w:customStyle="1" w:styleId="C249C2DF278A424DA20C97FD23DE4A56">
    <w:name w:val="C249C2DF278A424DA20C97FD23DE4A56"/>
    <w:rsid w:val="00061F95"/>
  </w:style>
  <w:style w:type="paragraph" w:customStyle="1" w:styleId="3E1E335BB87A492EBB94FDAF6E13345A">
    <w:name w:val="3E1E335BB87A492EBB94FDAF6E13345A"/>
    <w:rsid w:val="00061F95"/>
  </w:style>
  <w:style w:type="paragraph" w:customStyle="1" w:styleId="0174C47F25CC454B8DB39E876672BCD8">
    <w:name w:val="0174C47F25CC454B8DB39E876672BCD8"/>
    <w:rsid w:val="00061F95"/>
  </w:style>
  <w:style w:type="paragraph" w:customStyle="1" w:styleId="34D51792EEB5426B9DCE7C400CFDEC31">
    <w:name w:val="34D51792EEB5426B9DCE7C400CFDEC31"/>
    <w:rsid w:val="00061F95"/>
  </w:style>
  <w:style w:type="paragraph" w:customStyle="1" w:styleId="341852FB0B9742BC8817EB18E201EFE4">
    <w:name w:val="341852FB0B9742BC8817EB18E201EFE4"/>
    <w:rsid w:val="00061F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2FF21543C30A4D81D37E88EBC9FD8F" ma:contentTypeVersion="3" ma:contentTypeDescription="Create a new document." ma:contentTypeScope="" ma:versionID="e7a73678dbeb75f984db5c940368a091">
  <xsd:schema xmlns:xsd="http://www.w3.org/2001/XMLSchema" xmlns:xs="http://www.w3.org/2001/XMLSchema" xmlns:p="http://schemas.microsoft.com/office/2006/metadata/properties" xmlns:ns2="6eeac54f-d4ac-45cf-a8c8-b17a9cd0111d" targetNamespace="http://schemas.microsoft.com/office/2006/metadata/properties" ma:root="true" ma:fieldsID="e1d39df254a7fd0b7dcf1fdd70497b1c" ns2:_="">
    <xsd:import namespace="6eeac54f-d4ac-45cf-a8c8-b17a9cd01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ac54f-d4ac-45cf-a8c8-b17a9cd011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4381A8-8612-4E41-9629-95AF455F5F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91ABC4-4D14-4E0E-B2E8-4FE760BBE3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eac54f-d4ac-45cf-a8c8-b17a9cd01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6E6A07-8923-5E47-B2E2-4ED3B8ED81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23E3AD-EBC5-478B-B92B-D6D8F485D8F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fls-A4-portrait-wordtemplate-nocover (3)</Template>
  <TotalTime>2</TotalTime>
  <Pages>1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u321637</dc:creator>
  <cp:keywords/>
  <dc:description/>
  <cp:lastModifiedBy>Rebecca Carr</cp:lastModifiedBy>
  <cp:revision>11</cp:revision>
  <cp:lastPrinted>2019-02-22T11:07:00Z</cp:lastPrinted>
  <dcterms:created xsi:type="dcterms:W3CDTF">2026-06-21T11:37:00Z</dcterms:created>
  <dcterms:modified xsi:type="dcterms:W3CDTF">2026-09-29T12:26:00Z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0x010100EE2FF21543C30A4D81D37E88EBC9FD8F</vt:lpwstr>
  </property>
  <property fmtid="{D5CDD505-2E9C-101B-9397-08002B2CF9AE}" pid="3" name="MediaServiceImageTags">
    <vt:lpwstr/>
  </property>
</Properties>
</file>